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9A5B8" w14:textId="5C225962" w:rsidR="00136320" w:rsidRDefault="003B6AAA">
      <w:pPr>
        <w:sectPr w:rsidR="00136320">
          <w:headerReference w:type="default" r:id="rId8"/>
          <w:footerReference w:type="default" r:id="rId9"/>
          <w:headerReference w:type="first" r:id="rId10"/>
          <w:pgSz w:w="12240" w:h="15840"/>
          <w:pgMar w:top="576" w:right="576" w:bottom="576" w:left="576" w:header="576" w:footer="576" w:gutter="0"/>
          <w:cols w:space="720"/>
          <w:titlePg/>
        </w:sectPr>
      </w:pPr>
      <w:r>
        <w:rPr>
          <w:noProof/>
        </w:rPr>
        <w:drawing>
          <wp:anchor distT="0" distB="0" distL="114300" distR="114300" simplePos="0" relativeHeight="251664523" behindDoc="0" locked="0" layoutInCell="1" allowOverlap="1" wp14:anchorId="0C652619" wp14:editId="54287F1B">
            <wp:simplePos x="0" y="0"/>
            <wp:positionH relativeFrom="page">
              <wp:posOffset>5601335</wp:posOffset>
            </wp:positionH>
            <wp:positionV relativeFrom="page">
              <wp:posOffset>7813040</wp:posOffset>
            </wp:positionV>
            <wp:extent cx="1421130" cy="1823720"/>
            <wp:effectExtent l="203200" t="177800" r="306070" b="284480"/>
            <wp:wrapTight wrapText="bothSides">
              <wp:wrapPolygon edited="0">
                <wp:start x="-2026" y="-1365"/>
                <wp:lineTo x="-2382" y="18270"/>
                <wp:lineTo x="-1902" y="23069"/>
                <wp:lineTo x="17523" y="23698"/>
                <wp:lineTo x="17968" y="24275"/>
                <wp:lineTo x="24511" y="23877"/>
                <wp:lineTo x="24945" y="16608"/>
                <wp:lineTo x="24622" y="-2080"/>
                <wp:lineTo x="1823" y="-1599"/>
                <wp:lineTo x="-2026" y="-1365"/>
              </wp:wrapPolygon>
            </wp:wrapTight>
            <wp:docPr id="17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178" descr="::spring images:GS101007.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267774">
                      <a:off x="0" y="0"/>
                      <a:ext cx="1421130" cy="1823720"/>
                    </a:xfrm>
                    <a:prstGeom prst="rect">
                      <a:avLst/>
                    </a:prstGeom>
                    <a:noFill/>
                    <a:ln w="76200" cap="flat" cmpd="sng" algn="ctr">
                      <a:solidFill>
                        <a:schemeClr val="bg1"/>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775A0A">
        <w:rPr>
          <w:noProof/>
        </w:rPr>
        <mc:AlternateContent>
          <mc:Choice Requires="wps">
            <w:drawing>
              <wp:anchor distT="0" distB="0" distL="114300" distR="114300" simplePos="0" relativeHeight="251658260" behindDoc="0" locked="0" layoutInCell="1" allowOverlap="1" wp14:anchorId="3F4C58E3" wp14:editId="1345347D">
                <wp:simplePos x="0" y="0"/>
                <wp:positionH relativeFrom="page">
                  <wp:posOffset>2382520</wp:posOffset>
                </wp:positionH>
                <wp:positionV relativeFrom="page">
                  <wp:posOffset>8140065</wp:posOffset>
                </wp:positionV>
                <wp:extent cx="2367280" cy="1548765"/>
                <wp:effectExtent l="0" t="0" r="0" b="635"/>
                <wp:wrapTight wrapText="bothSides">
                  <wp:wrapPolygon edited="0">
                    <wp:start x="232" y="0"/>
                    <wp:lineTo x="232" y="21255"/>
                    <wp:lineTo x="21090" y="21255"/>
                    <wp:lineTo x="21090" y="0"/>
                    <wp:lineTo x="232" y="0"/>
                  </wp:wrapPolygon>
                </wp:wrapTight>
                <wp:docPr id="1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154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49D6274" w14:textId="6C7C8C23" w:rsidR="008969DB" w:rsidRPr="00DA25E9" w:rsidRDefault="008969DB" w:rsidP="00C5077E">
                            <w:pPr>
                              <w:pStyle w:val="BodyText"/>
                              <w:jc w:val="both"/>
                              <w:rPr>
                                <w:rFonts w:ascii="Trebuchet MS" w:hAnsi="Trebuchet MS"/>
                              </w:rPr>
                            </w:pPr>
                            <w:r>
                              <w:rPr>
                                <w:rFonts w:ascii="Trebuchet MS" w:hAnsi="Trebuchet MS"/>
                              </w:rPr>
                              <w:t>At Jelly Belly, we like to show respect for our Mothers</w:t>
                            </w:r>
                            <w:proofErr w:type="gramStart"/>
                            <w:r>
                              <w:rPr>
                                <w:rFonts w:ascii="Trebuchet MS" w:hAnsi="Trebuchet MS"/>
                              </w:rPr>
                              <w:t>;</w:t>
                            </w:r>
                            <w:proofErr w:type="gramEnd"/>
                            <w:r>
                              <w:rPr>
                                <w:rFonts w:ascii="Trebuchet MS" w:hAnsi="Trebuchet MS"/>
                              </w:rPr>
                              <w:t xml:space="preserve"> Mother Nature and our natural mothers too. Some of the tribe designed and made beautiful earrings as Mother’s Day presents!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margin-left:187.6pt;margin-top:640.95pt;width:186.4pt;height:121.9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" mv:complextextbox="1" filled="f" stroked="f">
                <v:textbox inset=",0,,0">
                  <w:txbxContent>
                    <w:p w14:paraId="149D6274" w14:textId="6C7C8C23" w:rsidR="008969DB" w:rsidRPr="00DA25E9" w:rsidRDefault="008969DB" w:rsidP="00C5077E">
                      <w:pPr>
                        <w:pStyle w:val="BodyText"/>
                        <w:jc w:val="both"/>
                        <w:rPr>
                          <w:rFonts w:ascii="Trebuchet MS" w:hAnsi="Trebuchet MS"/>
                        </w:rPr>
                      </w:pPr>
                      <w:r>
                        <w:rPr>
                          <w:rFonts w:ascii="Trebuchet MS" w:hAnsi="Trebuchet MS"/>
                        </w:rPr>
                        <w:t>At Jelly Belly, we like to show respect for our Mothers</w:t>
                      </w:r>
                      <w:proofErr w:type="gramStart"/>
                      <w:r>
                        <w:rPr>
                          <w:rFonts w:ascii="Trebuchet MS" w:hAnsi="Trebuchet MS"/>
                        </w:rPr>
                        <w:t>;</w:t>
                      </w:r>
                      <w:proofErr w:type="gramEnd"/>
                      <w:r>
                        <w:rPr>
                          <w:rFonts w:ascii="Trebuchet MS" w:hAnsi="Trebuchet MS"/>
                        </w:rPr>
                        <w:t xml:space="preserve"> Mother Nature and our natural mothers too. Some of the tribe designed and made beautiful earrings as Mother’s Day presents!</w:t>
                      </w:r>
                    </w:p>
                  </w:txbxContent>
                </v:textbox>
                <w10:wrap type="tight" anchorx="page" anchory="page"/>
              </v:shape>
            </w:pict>
          </mc:Fallback>
        </mc:AlternateContent>
      </w:r>
      <w:r w:rsidR="00E47F9E">
        <w:rPr>
          <w:noProof/>
        </w:rPr>
        <w:drawing>
          <wp:anchor distT="0" distB="0" distL="114300" distR="114300" simplePos="0" relativeHeight="251683979" behindDoc="0" locked="0" layoutInCell="1" allowOverlap="1" wp14:anchorId="0E4568D7" wp14:editId="56AB2ADC">
            <wp:simplePos x="0" y="0"/>
            <wp:positionH relativeFrom="page">
              <wp:posOffset>460375</wp:posOffset>
            </wp:positionH>
            <wp:positionV relativeFrom="page">
              <wp:posOffset>2601595</wp:posOffset>
            </wp:positionV>
            <wp:extent cx="3555365" cy="2588260"/>
            <wp:effectExtent l="228600" t="254000" r="305435" b="332740"/>
            <wp:wrapTight wrapText="bothSides">
              <wp:wrapPolygon edited="0">
                <wp:start x="19587" y="-1346"/>
                <wp:lineTo x="-758" y="-2779"/>
                <wp:lineTo x="-1106" y="10785"/>
                <wp:lineTo x="-838" y="21219"/>
                <wp:lineTo x="-468" y="23165"/>
                <wp:lineTo x="610" y="23263"/>
                <wp:lineTo x="774" y="23066"/>
                <wp:lineTo x="21499" y="23047"/>
                <wp:lineTo x="22884" y="19987"/>
                <wp:lineTo x="22944" y="2785"/>
                <wp:lineTo x="22666" y="-1064"/>
                <wp:lineTo x="19587" y="-1346"/>
              </wp:wrapPolygon>
            </wp:wrapTight>
            <wp:docPr id="22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178" descr="::spring images:GS101007.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21371692">
                      <a:off x="0" y="0"/>
                      <a:ext cx="3555365" cy="2588260"/>
                    </a:xfrm>
                    <a:prstGeom prst="rect">
                      <a:avLst/>
                    </a:prstGeom>
                    <a:noFill/>
                    <a:ln w="76200" cap="flat" cmpd="sng" algn="ctr">
                      <a:solidFill>
                        <a:schemeClr val="bg1"/>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E47F9E">
        <w:rPr>
          <w:noProof/>
        </w:rPr>
        <mc:AlternateContent>
          <mc:Choice Requires="wps">
            <w:drawing>
              <wp:anchor distT="0" distB="0" distL="114300" distR="114300" simplePos="0" relativeHeight="251658247" behindDoc="0" locked="0" layoutInCell="1" allowOverlap="1" wp14:anchorId="2B1C22EE" wp14:editId="67085D18">
                <wp:simplePos x="0" y="0"/>
                <wp:positionH relativeFrom="page">
                  <wp:posOffset>548640</wp:posOffset>
                </wp:positionH>
                <wp:positionV relativeFrom="page">
                  <wp:posOffset>2087880</wp:posOffset>
                </wp:positionV>
                <wp:extent cx="6675120" cy="330200"/>
                <wp:effectExtent l="0" t="0" r="0" b="0"/>
                <wp:wrapTight wrapText="bothSides">
                  <wp:wrapPolygon edited="0">
                    <wp:start x="82" y="0"/>
                    <wp:lineTo x="82" y="19938"/>
                    <wp:lineTo x="21452" y="19938"/>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69EBE3D" w14:textId="77777777" w:rsidR="008969DB" w:rsidRPr="007B5178" w:rsidRDefault="008969DB" w:rsidP="00136320">
                            <w:pPr>
                              <w:pStyle w:val="Subtitle"/>
                              <w:rPr>
                                <w:rFonts w:ascii="Trebuchet MS" w:hAnsi="Trebuchet MS"/>
                                <w:color w:val="E47A07" w:themeColor="accent5"/>
                                <w:sz w:val="40"/>
                                <w:szCs w:val="40"/>
                              </w:rPr>
                            </w:pPr>
                            <w:r w:rsidRPr="007B5178">
                              <w:rPr>
                                <w:rFonts w:ascii="Trebuchet MS" w:hAnsi="Trebuchet MS"/>
                                <w:color w:val="E47A07" w:themeColor="accent5"/>
                                <w:sz w:val="40"/>
                                <w:szCs w:val="40"/>
                              </w:rPr>
                              <w:t>Creative Beans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3.2pt;margin-top:164.4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UaaPQ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" filled="f" stroked="f">
                <v:textbox inset=",0,,0">
                  <w:txbxContent>
                    <w:p w14:paraId="469EBE3D" w14:textId="77777777" w:rsidR="008969DB" w:rsidRPr="007B5178" w:rsidRDefault="008969DB" w:rsidP="00136320">
                      <w:pPr>
                        <w:pStyle w:val="Subtitle"/>
                        <w:rPr>
                          <w:rFonts w:ascii="Trebuchet MS" w:hAnsi="Trebuchet MS"/>
                          <w:color w:val="E47A07" w:themeColor="accent5"/>
                          <w:sz w:val="40"/>
                          <w:szCs w:val="40"/>
                        </w:rPr>
                      </w:pPr>
                      <w:r w:rsidRPr="007B5178">
                        <w:rPr>
                          <w:rFonts w:ascii="Trebuchet MS" w:hAnsi="Trebuchet MS"/>
                          <w:color w:val="E47A07" w:themeColor="accent5"/>
                          <w:sz w:val="40"/>
                          <w:szCs w:val="40"/>
                        </w:rPr>
                        <w:t>Creative Beans</w:t>
                      </w:r>
                    </w:p>
                  </w:txbxContent>
                </v:textbox>
                <w10:wrap type="tight" anchorx="page" anchory="page"/>
              </v:shape>
            </w:pict>
          </mc:Fallback>
        </mc:AlternateContent>
      </w:r>
      <w:r w:rsidR="00E47F9E">
        <w:rPr>
          <w:noProof/>
        </w:rPr>
        <mc:AlternateContent>
          <mc:Choice Requires="wps">
            <w:drawing>
              <wp:anchor distT="0" distB="0" distL="114300" distR="114300" simplePos="0" relativeHeight="251658246" behindDoc="0" locked="0" layoutInCell="1" allowOverlap="1" wp14:anchorId="2850A660" wp14:editId="5FBEEECF">
                <wp:simplePos x="0" y="0"/>
                <wp:positionH relativeFrom="page">
                  <wp:posOffset>548640</wp:posOffset>
                </wp:positionH>
                <wp:positionV relativeFrom="page">
                  <wp:posOffset>990600</wp:posOffset>
                </wp:positionV>
                <wp:extent cx="6675120" cy="1097280"/>
                <wp:effectExtent l="0" t="0" r="0" b="20320"/>
                <wp:wrapTight wrapText="bothSides">
                  <wp:wrapPolygon edited="0">
                    <wp:start x="82" y="0"/>
                    <wp:lineTo x="82" y="21500"/>
                    <wp:lineTo x="21452" y="21500"/>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39880F" w14:textId="77777777" w:rsidR="008969DB" w:rsidRPr="007B5178" w:rsidRDefault="008969DB" w:rsidP="00136320">
                            <w:pPr>
                              <w:pStyle w:val="Title"/>
                              <w:rPr>
                                <w:rFonts w:ascii="Trebuchet MS" w:hAnsi="Trebuchet MS"/>
                                <w:color w:val="E47A07" w:themeColor="accent5"/>
                                <w:sz w:val="110"/>
                                <w:szCs w:val="110"/>
                              </w:rPr>
                            </w:pPr>
                            <w:r w:rsidRPr="007B5178">
                              <w:rPr>
                                <w:rFonts w:ascii="Trebuchet MS" w:hAnsi="Trebuchet MS"/>
                                <w:color w:val="E47A07" w:themeColor="accent5"/>
                                <w:sz w:val="110"/>
                                <w:szCs w:val="110"/>
                              </w:rPr>
                              <w:t>Jelly Belly Eco Camp</w:t>
                            </w:r>
                          </w:p>
                          <w:p w14:paraId="2456D15B" w14:textId="77777777" w:rsidR="007B5178" w:rsidRDefault="007B517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28" type="#_x0000_t202" style="position:absolute;margin-left:43.2pt;margin-top:78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" filled="f" stroked="f">
                <v:textbox inset=",0,,0">
                  <w:txbxContent>
                    <w:p w14:paraId="1F39880F" w14:textId="77777777" w:rsidR="008969DB" w:rsidRPr="007B5178" w:rsidRDefault="008969DB" w:rsidP="00136320">
                      <w:pPr>
                        <w:pStyle w:val="Title"/>
                        <w:rPr>
                          <w:rFonts w:ascii="Trebuchet MS" w:hAnsi="Trebuchet MS"/>
                          <w:color w:val="E47A07" w:themeColor="accent5"/>
                          <w:sz w:val="110"/>
                          <w:szCs w:val="110"/>
                        </w:rPr>
                      </w:pPr>
                      <w:r w:rsidRPr="007B5178">
                        <w:rPr>
                          <w:rFonts w:ascii="Trebuchet MS" w:hAnsi="Trebuchet MS"/>
                          <w:color w:val="E47A07" w:themeColor="accent5"/>
                          <w:sz w:val="110"/>
                          <w:szCs w:val="110"/>
                        </w:rPr>
                        <w:t>Jelly Belly Eco Camp</w:t>
                      </w:r>
                    </w:p>
                    <w:p w14:paraId="2456D15B" w14:textId="77777777" w:rsidR="007B5178" w:rsidRDefault="007B5178"/>
                  </w:txbxContent>
                </v:textbox>
                <w10:wrap type="tight" anchorx="page" anchory="page"/>
              </v:shape>
            </w:pict>
          </mc:Fallback>
        </mc:AlternateContent>
      </w:r>
      <w:r w:rsidR="00A87316">
        <w:rPr>
          <w:noProof/>
        </w:rPr>
        <w:drawing>
          <wp:anchor distT="0" distB="0" distL="114300" distR="114300" simplePos="0" relativeHeight="251685003" behindDoc="0" locked="0" layoutInCell="1" allowOverlap="1" wp14:anchorId="15C9BADC" wp14:editId="3C29B175">
            <wp:simplePos x="0" y="0"/>
            <wp:positionH relativeFrom="page">
              <wp:posOffset>3233420</wp:posOffset>
            </wp:positionH>
            <wp:positionV relativeFrom="page">
              <wp:posOffset>3522980</wp:posOffset>
            </wp:positionV>
            <wp:extent cx="1784985" cy="1711960"/>
            <wp:effectExtent l="0" t="25400" r="18415" b="66040"/>
            <wp:wrapTight wrapText="bothSides">
              <wp:wrapPolygon edited="0">
                <wp:start x="4432" y="1859"/>
                <wp:lineTo x="-2273" y="8490"/>
                <wp:lineTo x="866" y="12437"/>
                <wp:lineTo x="-553" y="13664"/>
                <wp:lineTo x="5962" y="21354"/>
                <wp:lineTo x="7105" y="20782"/>
                <wp:lineTo x="13124" y="21822"/>
                <wp:lineTo x="15801" y="21173"/>
                <wp:lineTo x="18167" y="19127"/>
                <wp:lineTo x="21167" y="14867"/>
                <wp:lineTo x="22246" y="7689"/>
                <wp:lineTo x="22050" y="7442"/>
                <wp:lineTo x="18397" y="4356"/>
                <wp:lineTo x="18201" y="4109"/>
                <wp:lineTo x="14785" y="818"/>
                <wp:lineTo x="14392" y="324"/>
                <wp:lineTo x="7190" y="307"/>
                <wp:lineTo x="6325" y="223"/>
                <wp:lineTo x="4432" y="1859"/>
              </wp:wrapPolygon>
            </wp:wrapTight>
            <wp:docPr id="157" name="Picture 157" descr="::Spring Assets:BXP3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57" descr="::Spring Assets:BXP38849.png"/>
                    <pic:cNvPicPr>
                      <a:picLocks noChangeAspect="1" noChangeArrowheads="1"/>
                    </pic:cNvPicPr>
                  </pic:nvPicPr>
                  <pic:blipFill>
                    <a:blip r:embed="rId13"/>
                    <a:srcRect/>
                    <a:stretch>
                      <a:fillRect/>
                    </a:stretch>
                  </pic:blipFill>
                  <pic:spPr bwMode="auto">
                    <a:xfrm rot="2380228">
                      <a:off x="0" y="0"/>
                      <a:ext cx="1784985" cy="1711960"/>
                    </a:xfrm>
                    <a:prstGeom prst="rect">
                      <a:avLst/>
                    </a:prstGeom>
                    <a:noFill/>
                    <a:ln w="9525">
                      <a:noFill/>
                      <a:miter lim="800000"/>
                      <a:headEnd/>
                      <a:tailEnd/>
                    </a:ln>
                    <a:effectLst>
                      <a:outerShdw blurRad="114300" dist="63500" dir="2700000">
                        <a:srgbClr val="000000">
                          <a:alpha val="30000"/>
                        </a:srgbClr>
                      </a:outerShdw>
                    </a:effectLst>
                  </pic:spPr>
                </pic:pic>
              </a:graphicData>
            </a:graphic>
            <wp14:sizeRelH relativeFrom="margin">
              <wp14:pctWidth>0</wp14:pctWidth>
            </wp14:sizeRelH>
            <wp14:sizeRelV relativeFrom="margin">
              <wp14:pctHeight>0</wp14:pctHeight>
            </wp14:sizeRelV>
          </wp:anchor>
        </w:drawing>
      </w:r>
      <w:r w:rsidR="00C5077E">
        <w:rPr>
          <w:noProof/>
        </w:rPr>
        <w:drawing>
          <wp:anchor distT="0" distB="0" distL="114300" distR="114300" simplePos="0" relativeHeight="251681931" behindDoc="0" locked="0" layoutInCell="1" allowOverlap="1" wp14:anchorId="549908F9" wp14:editId="7CD8DCBA">
            <wp:simplePos x="0" y="0"/>
            <wp:positionH relativeFrom="page">
              <wp:posOffset>444500</wp:posOffset>
            </wp:positionH>
            <wp:positionV relativeFrom="page">
              <wp:posOffset>8038465</wp:posOffset>
            </wp:positionV>
            <wp:extent cx="1727200" cy="1544955"/>
            <wp:effectExtent l="127000" t="127000" r="228600" b="233045"/>
            <wp:wrapTight wrapText="bothSides">
              <wp:wrapPolygon edited="0">
                <wp:start x="-953" y="-1776"/>
                <wp:lineTo x="-1588" y="-1420"/>
                <wp:lineTo x="-1588" y="22372"/>
                <wp:lineTo x="-1271" y="24503"/>
                <wp:lineTo x="23824" y="24503"/>
                <wp:lineTo x="24141" y="4261"/>
                <wp:lineTo x="23506" y="-1065"/>
                <wp:lineTo x="23506" y="-1776"/>
                <wp:lineTo x="-953" y="-1776"/>
              </wp:wrapPolygon>
            </wp:wrapTight>
            <wp:docPr id="16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178" descr="::spring images:GS10100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27200" cy="1544955"/>
                    </a:xfrm>
                    <a:prstGeom prst="rect">
                      <a:avLst/>
                    </a:prstGeom>
                    <a:noFill/>
                    <a:ln w="76200" cap="flat" cmpd="sng" algn="ctr">
                      <a:solidFill>
                        <a:schemeClr val="bg1"/>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C5077E">
        <w:rPr>
          <w:noProof/>
        </w:rPr>
        <mc:AlternateContent>
          <mc:Choice Requires="wps">
            <w:drawing>
              <wp:anchor distT="0" distB="0" distL="114300" distR="114300" simplePos="0" relativeHeight="251658244" behindDoc="0" locked="0" layoutInCell="0" allowOverlap="1" wp14:anchorId="04C6F773" wp14:editId="3AA20FBA">
                <wp:simplePos x="0" y="0"/>
                <wp:positionH relativeFrom="page">
                  <wp:posOffset>365760</wp:posOffset>
                </wp:positionH>
                <wp:positionV relativeFrom="page">
                  <wp:posOffset>7668895</wp:posOffset>
                </wp:positionV>
                <wp:extent cx="4381500" cy="317500"/>
                <wp:effectExtent l="0" t="0" r="12700" b="12700"/>
                <wp:wrapTight wrapText="bothSides">
                  <wp:wrapPolygon edited="0">
                    <wp:start x="0" y="0"/>
                    <wp:lineTo x="0" y="20736"/>
                    <wp:lineTo x="21537" y="20736"/>
                    <wp:lineTo x="21537"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0BA2BC52" w14:textId="28674DF4" w:rsidR="008969DB" w:rsidRPr="00612B0F" w:rsidRDefault="008969DB" w:rsidP="00136320">
                            <w:pPr>
                              <w:pStyle w:val="Heading4"/>
                              <w:rPr>
                                <w:rFonts w:ascii="Trebuchet MS" w:hAnsi="Trebuchet MS"/>
                              </w:rPr>
                            </w:pPr>
                            <w:r w:rsidRPr="00612B0F">
                              <w:rPr>
                                <w:rFonts w:ascii="Trebuchet MS" w:hAnsi="Trebuchet MS"/>
                              </w:rPr>
                              <w:t>Happy Mother’s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28.8pt;margin-top:603.85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" o:allowincell="f" fillcolor="#869c60 [3204]" stroked="f" strokecolor="#4a7ebb" strokeweight="1.5pt">
                <v:shadow opacity="22938f" mv:blur="38100f" offset="0,2pt"/>
                <v:textbox inset=",0,,0">
                  <w:txbxContent>
                    <w:p w14:paraId="0BA2BC52" w14:textId="28674DF4" w:rsidR="008969DB" w:rsidRPr="00612B0F" w:rsidRDefault="008969DB" w:rsidP="00136320">
                      <w:pPr>
                        <w:pStyle w:val="Heading4"/>
                        <w:rPr>
                          <w:rFonts w:ascii="Trebuchet MS" w:hAnsi="Trebuchet MS"/>
                        </w:rPr>
                      </w:pPr>
                      <w:r w:rsidRPr="00612B0F">
                        <w:rPr>
                          <w:rFonts w:ascii="Trebuchet MS" w:hAnsi="Trebuchet MS"/>
                        </w:rPr>
                        <w:t>Happy Mother’s Day</w:t>
                      </w:r>
                    </w:p>
                  </w:txbxContent>
                </v:textbox>
                <w10:wrap type="tight" anchorx="page" anchory="page"/>
              </v:rect>
            </w:pict>
          </mc:Fallback>
        </mc:AlternateContent>
      </w:r>
      <w:r w:rsidR="00936C82">
        <w:rPr>
          <w:noProof/>
        </w:rPr>
        <mc:AlternateContent>
          <mc:Choice Requires="wps">
            <w:drawing>
              <wp:anchor distT="0" distB="0" distL="114300" distR="114300" simplePos="0" relativeHeight="251679883" behindDoc="0" locked="0" layoutInCell="1" allowOverlap="1" wp14:anchorId="523A45D9" wp14:editId="41CD9119">
                <wp:simplePos x="0" y="0"/>
                <wp:positionH relativeFrom="page">
                  <wp:posOffset>5045075</wp:posOffset>
                </wp:positionH>
                <wp:positionV relativeFrom="page">
                  <wp:posOffset>3783330</wp:posOffset>
                </wp:positionV>
                <wp:extent cx="2352040" cy="3950970"/>
                <wp:effectExtent l="0" t="0" r="0" b="11430"/>
                <wp:wrapTight wrapText="bothSides">
                  <wp:wrapPolygon edited="0">
                    <wp:start x="233" y="0"/>
                    <wp:lineTo x="233" y="21524"/>
                    <wp:lineTo x="20994" y="21524"/>
                    <wp:lineTo x="20994" y="0"/>
                    <wp:lineTo x="233" y="0"/>
                  </wp:wrapPolygon>
                </wp:wrapTight>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95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384304D" w14:textId="61E3DB3E" w:rsidR="008969DB" w:rsidRPr="0036597F" w:rsidRDefault="008969DB" w:rsidP="0036597F">
                            <w:pPr>
                              <w:pStyle w:val="BlockText"/>
                              <w:jc w:val="both"/>
                              <w:rPr>
                                <w:rFonts w:ascii="Trebuchet MS" w:hAnsi="Trebuchet MS"/>
                                <w:sz w:val="24"/>
                              </w:rPr>
                            </w:pPr>
                            <w:r w:rsidRPr="0036597F">
                              <w:rPr>
                                <w:rFonts w:ascii="Trebuchet MS" w:hAnsi="Trebuchet MS"/>
                                <w:sz w:val="24"/>
                              </w:rPr>
                              <w:t xml:space="preserve">Our wonderful Jelly Belly camp had </w:t>
                            </w:r>
                            <w:r>
                              <w:rPr>
                                <w:rFonts w:ascii="Trebuchet MS" w:hAnsi="Trebuchet MS"/>
                                <w:sz w:val="24"/>
                              </w:rPr>
                              <w:t>different</w:t>
                            </w:r>
                            <w:r w:rsidRPr="0036597F">
                              <w:rPr>
                                <w:rFonts w:ascii="Trebuchet MS" w:hAnsi="Trebuchet MS"/>
                                <w:sz w:val="24"/>
                              </w:rPr>
                              <w:t xml:space="preserve"> areas</w:t>
                            </w:r>
                            <w:r>
                              <w:rPr>
                                <w:rFonts w:ascii="Trebuchet MS" w:hAnsi="Trebuchet MS"/>
                                <w:sz w:val="24"/>
                              </w:rPr>
                              <w:t xml:space="preserve"> for the tribe’s different interests and rhythms. This included;</w:t>
                            </w:r>
                          </w:p>
                          <w:p w14:paraId="69C57C98" w14:textId="52DBEFC5" w:rsidR="008969DB" w:rsidRPr="0036597F" w:rsidRDefault="008969DB" w:rsidP="0036597F">
                            <w:pPr>
                              <w:pStyle w:val="BlockText"/>
                              <w:numPr>
                                <w:ilvl w:val="0"/>
                                <w:numId w:val="2"/>
                              </w:numPr>
                              <w:jc w:val="both"/>
                              <w:rPr>
                                <w:rFonts w:ascii="Trebuchet MS" w:hAnsi="Trebuchet MS"/>
                                <w:sz w:val="24"/>
                              </w:rPr>
                            </w:pPr>
                            <w:r>
                              <w:rPr>
                                <w:rFonts w:ascii="Trebuchet MS" w:hAnsi="Trebuchet MS"/>
                                <w:sz w:val="24"/>
                              </w:rPr>
                              <w:t>The Jelly Belly room with dress up as well as chilled</w:t>
                            </w:r>
                            <w:r w:rsidRPr="0036597F">
                              <w:rPr>
                                <w:rFonts w:ascii="Trebuchet MS" w:hAnsi="Trebuchet MS"/>
                                <w:sz w:val="24"/>
                              </w:rPr>
                              <w:t xml:space="preserve"> </w:t>
                            </w:r>
                            <w:r>
                              <w:rPr>
                                <w:rFonts w:ascii="Trebuchet MS" w:hAnsi="Trebuchet MS"/>
                                <w:sz w:val="24"/>
                              </w:rPr>
                              <w:t xml:space="preserve">space for reading and </w:t>
                            </w:r>
                            <w:r w:rsidRPr="0036597F">
                              <w:rPr>
                                <w:rFonts w:ascii="Trebuchet MS" w:hAnsi="Trebuchet MS"/>
                                <w:sz w:val="24"/>
                              </w:rPr>
                              <w:t>arts and crafts</w:t>
                            </w:r>
                          </w:p>
                          <w:p w14:paraId="24CF4F86" w14:textId="1803A989" w:rsidR="008969DB" w:rsidRPr="0036597F" w:rsidRDefault="008969DB" w:rsidP="0036597F">
                            <w:pPr>
                              <w:pStyle w:val="BlockText"/>
                              <w:numPr>
                                <w:ilvl w:val="0"/>
                                <w:numId w:val="2"/>
                              </w:numPr>
                              <w:jc w:val="both"/>
                              <w:rPr>
                                <w:rFonts w:ascii="Trebuchet MS" w:hAnsi="Trebuchet MS"/>
                                <w:sz w:val="24"/>
                              </w:rPr>
                            </w:pPr>
                            <w:r w:rsidRPr="0036597F">
                              <w:rPr>
                                <w:rFonts w:ascii="Trebuchet MS" w:hAnsi="Trebuchet MS"/>
                                <w:sz w:val="24"/>
                              </w:rPr>
                              <w:t>The den for snack time</w:t>
                            </w:r>
                            <w:r>
                              <w:rPr>
                                <w:rFonts w:ascii="Trebuchet MS" w:hAnsi="Trebuchet MS"/>
                                <w:sz w:val="24"/>
                              </w:rPr>
                              <w:t xml:space="preserve"> and top-secret missions</w:t>
                            </w:r>
                          </w:p>
                          <w:p w14:paraId="0AD41D45" w14:textId="2A1B6482" w:rsidR="008969DB" w:rsidRPr="0036597F" w:rsidRDefault="008969DB" w:rsidP="0036597F">
                            <w:pPr>
                              <w:pStyle w:val="BlockText"/>
                              <w:numPr>
                                <w:ilvl w:val="0"/>
                                <w:numId w:val="2"/>
                              </w:numPr>
                              <w:jc w:val="both"/>
                              <w:rPr>
                                <w:rFonts w:ascii="Trebuchet MS" w:hAnsi="Trebuchet MS"/>
                                <w:sz w:val="24"/>
                              </w:rPr>
                            </w:pPr>
                            <w:r w:rsidRPr="0036597F">
                              <w:rPr>
                                <w:rFonts w:ascii="Trebuchet MS" w:hAnsi="Trebuchet MS"/>
                                <w:sz w:val="24"/>
                              </w:rPr>
                              <w:t xml:space="preserve">The obstacle course </w:t>
                            </w:r>
                            <w:r>
                              <w:rPr>
                                <w:rFonts w:ascii="Trebuchet MS" w:hAnsi="Trebuchet MS"/>
                                <w:sz w:val="24"/>
                              </w:rPr>
                              <w:t>for mental and physical</w:t>
                            </w:r>
                            <w:r w:rsidRPr="0036597F">
                              <w:rPr>
                                <w:rFonts w:ascii="Trebuchet MS" w:hAnsi="Trebuchet MS"/>
                                <w:sz w:val="24"/>
                              </w:rPr>
                              <w:t xml:space="preserve"> challenges such as The Old Rickety Death Bridge</w:t>
                            </w:r>
                          </w:p>
                          <w:p w14:paraId="1FE660C7" w14:textId="5A5D05F1" w:rsidR="008969DB" w:rsidRPr="0036597F" w:rsidRDefault="008969DB" w:rsidP="0036597F">
                            <w:pPr>
                              <w:pStyle w:val="BlockText"/>
                              <w:numPr>
                                <w:ilvl w:val="0"/>
                                <w:numId w:val="2"/>
                              </w:numPr>
                              <w:jc w:val="both"/>
                              <w:rPr>
                                <w:rFonts w:ascii="Trebuchet MS" w:hAnsi="Trebuchet MS"/>
                                <w:sz w:val="24"/>
                              </w:rPr>
                            </w:pPr>
                            <w:r>
                              <w:rPr>
                                <w:rFonts w:ascii="Trebuchet MS" w:hAnsi="Trebuchet MS"/>
                                <w:sz w:val="24"/>
                              </w:rPr>
                              <w:t>The f</w:t>
                            </w:r>
                            <w:r w:rsidRPr="0036597F">
                              <w:rPr>
                                <w:rFonts w:ascii="Trebuchet MS" w:hAnsi="Trebuchet MS"/>
                                <w:sz w:val="24"/>
                              </w:rPr>
                              <w:t xml:space="preserve">ruit forest and </w:t>
                            </w:r>
                            <w:r>
                              <w:rPr>
                                <w:rFonts w:ascii="Trebuchet MS" w:hAnsi="Trebuchet MS"/>
                                <w:sz w:val="24"/>
                              </w:rPr>
                              <w:t xml:space="preserve">crystal </w:t>
                            </w:r>
                            <w:r w:rsidRPr="0036597F">
                              <w:rPr>
                                <w:rFonts w:ascii="Trebuchet MS" w:hAnsi="Trebuchet MS"/>
                                <w:sz w:val="24"/>
                              </w:rPr>
                              <w:t>labyrinth</w:t>
                            </w:r>
                            <w:r>
                              <w:rPr>
                                <w:rFonts w:ascii="Trebuchet MS" w:hAnsi="Trebuchet MS"/>
                                <w:sz w:val="24"/>
                              </w:rPr>
                              <w:t xml:space="preserve"> for focus and centering</w:t>
                            </w:r>
                          </w:p>
                          <w:p w14:paraId="0E187A55" w14:textId="0B3C8113" w:rsidR="008969DB" w:rsidRPr="0036597F" w:rsidRDefault="008969DB" w:rsidP="0036597F">
                            <w:pPr>
                              <w:pStyle w:val="BlockText"/>
                              <w:numPr>
                                <w:ilvl w:val="0"/>
                                <w:numId w:val="2"/>
                              </w:numPr>
                              <w:jc w:val="both"/>
                              <w:rPr>
                                <w:rFonts w:ascii="Trebuchet MS" w:hAnsi="Trebuchet MS"/>
                                <w:sz w:val="24"/>
                              </w:rPr>
                            </w:pPr>
                            <w:r w:rsidRPr="0036597F">
                              <w:rPr>
                                <w:rFonts w:ascii="Trebuchet MS" w:hAnsi="Trebuchet MS"/>
                                <w:sz w:val="24"/>
                              </w:rPr>
                              <w:t>Vegetable garden</w:t>
                            </w:r>
                            <w:r>
                              <w:rPr>
                                <w:rFonts w:ascii="Trebuchet MS" w:hAnsi="Trebuchet MS"/>
                                <w:sz w:val="24"/>
                              </w:rPr>
                              <w:t xml:space="preserve"> for connecting with the earth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397.25pt;margin-top:297.9pt;width:185.2pt;height:311.1pt;z-index:2516798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" mv:complextextbox="1" filled="f" stroked="f">
                <v:textbox inset=",0,,0">
                  <w:txbxContent>
                    <w:p w14:paraId="3384304D" w14:textId="61E3DB3E" w:rsidR="008969DB" w:rsidRPr="0036597F" w:rsidRDefault="008969DB" w:rsidP="0036597F">
                      <w:pPr>
                        <w:pStyle w:val="BlockText"/>
                        <w:jc w:val="both"/>
                        <w:rPr>
                          <w:rFonts w:ascii="Trebuchet MS" w:hAnsi="Trebuchet MS"/>
                          <w:sz w:val="24"/>
                        </w:rPr>
                      </w:pPr>
                      <w:r w:rsidRPr="0036597F">
                        <w:rPr>
                          <w:rFonts w:ascii="Trebuchet MS" w:hAnsi="Trebuchet MS"/>
                          <w:sz w:val="24"/>
                        </w:rPr>
                        <w:t xml:space="preserve">Our wonderful Jelly Belly camp had </w:t>
                      </w:r>
                      <w:r>
                        <w:rPr>
                          <w:rFonts w:ascii="Trebuchet MS" w:hAnsi="Trebuchet MS"/>
                          <w:sz w:val="24"/>
                        </w:rPr>
                        <w:t>different</w:t>
                      </w:r>
                      <w:r w:rsidRPr="0036597F">
                        <w:rPr>
                          <w:rFonts w:ascii="Trebuchet MS" w:hAnsi="Trebuchet MS"/>
                          <w:sz w:val="24"/>
                        </w:rPr>
                        <w:t xml:space="preserve"> areas</w:t>
                      </w:r>
                      <w:r>
                        <w:rPr>
                          <w:rFonts w:ascii="Trebuchet MS" w:hAnsi="Trebuchet MS"/>
                          <w:sz w:val="24"/>
                        </w:rPr>
                        <w:t xml:space="preserve"> for the tribe’s different interests and rhythms. This included;</w:t>
                      </w:r>
                    </w:p>
                    <w:p w14:paraId="69C57C98" w14:textId="52DBEFC5" w:rsidR="008969DB" w:rsidRPr="0036597F" w:rsidRDefault="008969DB" w:rsidP="0036597F">
                      <w:pPr>
                        <w:pStyle w:val="BlockText"/>
                        <w:numPr>
                          <w:ilvl w:val="0"/>
                          <w:numId w:val="2"/>
                        </w:numPr>
                        <w:jc w:val="both"/>
                        <w:rPr>
                          <w:rFonts w:ascii="Trebuchet MS" w:hAnsi="Trebuchet MS"/>
                          <w:sz w:val="24"/>
                        </w:rPr>
                      </w:pPr>
                      <w:r>
                        <w:rPr>
                          <w:rFonts w:ascii="Trebuchet MS" w:hAnsi="Trebuchet MS"/>
                          <w:sz w:val="24"/>
                        </w:rPr>
                        <w:t>The Jelly Belly room with dress up as well as chilled</w:t>
                      </w:r>
                      <w:r w:rsidRPr="0036597F">
                        <w:rPr>
                          <w:rFonts w:ascii="Trebuchet MS" w:hAnsi="Trebuchet MS"/>
                          <w:sz w:val="24"/>
                        </w:rPr>
                        <w:t xml:space="preserve"> </w:t>
                      </w:r>
                      <w:r>
                        <w:rPr>
                          <w:rFonts w:ascii="Trebuchet MS" w:hAnsi="Trebuchet MS"/>
                          <w:sz w:val="24"/>
                        </w:rPr>
                        <w:t xml:space="preserve">space for reading and </w:t>
                      </w:r>
                      <w:r w:rsidRPr="0036597F">
                        <w:rPr>
                          <w:rFonts w:ascii="Trebuchet MS" w:hAnsi="Trebuchet MS"/>
                          <w:sz w:val="24"/>
                        </w:rPr>
                        <w:t>arts and crafts</w:t>
                      </w:r>
                    </w:p>
                    <w:p w14:paraId="24CF4F86" w14:textId="1803A989" w:rsidR="008969DB" w:rsidRPr="0036597F" w:rsidRDefault="008969DB" w:rsidP="0036597F">
                      <w:pPr>
                        <w:pStyle w:val="BlockText"/>
                        <w:numPr>
                          <w:ilvl w:val="0"/>
                          <w:numId w:val="2"/>
                        </w:numPr>
                        <w:jc w:val="both"/>
                        <w:rPr>
                          <w:rFonts w:ascii="Trebuchet MS" w:hAnsi="Trebuchet MS"/>
                          <w:sz w:val="24"/>
                        </w:rPr>
                      </w:pPr>
                      <w:r w:rsidRPr="0036597F">
                        <w:rPr>
                          <w:rFonts w:ascii="Trebuchet MS" w:hAnsi="Trebuchet MS"/>
                          <w:sz w:val="24"/>
                        </w:rPr>
                        <w:t>The den for snack time</w:t>
                      </w:r>
                      <w:r>
                        <w:rPr>
                          <w:rFonts w:ascii="Trebuchet MS" w:hAnsi="Trebuchet MS"/>
                          <w:sz w:val="24"/>
                        </w:rPr>
                        <w:t xml:space="preserve"> and top-secret missions</w:t>
                      </w:r>
                    </w:p>
                    <w:p w14:paraId="0AD41D45" w14:textId="2A1B6482" w:rsidR="008969DB" w:rsidRPr="0036597F" w:rsidRDefault="008969DB" w:rsidP="0036597F">
                      <w:pPr>
                        <w:pStyle w:val="BlockText"/>
                        <w:numPr>
                          <w:ilvl w:val="0"/>
                          <w:numId w:val="2"/>
                        </w:numPr>
                        <w:jc w:val="both"/>
                        <w:rPr>
                          <w:rFonts w:ascii="Trebuchet MS" w:hAnsi="Trebuchet MS"/>
                          <w:sz w:val="24"/>
                        </w:rPr>
                      </w:pPr>
                      <w:r w:rsidRPr="0036597F">
                        <w:rPr>
                          <w:rFonts w:ascii="Trebuchet MS" w:hAnsi="Trebuchet MS"/>
                          <w:sz w:val="24"/>
                        </w:rPr>
                        <w:t xml:space="preserve">The obstacle course </w:t>
                      </w:r>
                      <w:r>
                        <w:rPr>
                          <w:rFonts w:ascii="Trebuchet MS" w:hAnsi="Trebuchet MS"/>
                          <w:sz w:val="24"/>
                        </w:rPr>
                        <w:t>for mental and physical</w:t>
                      </w:r>
                      <w:r w:rsidRPr="0036597F">
                        <w:rPr>
                          <w:rFonts w:ascii="Trebuchet MS" w:hAnsi="Trebuchet MS"/>
                          <w:sz w:val="24"/>
                        </w:rPr>
                        <w:t xml:space="preserve"> challenges such as The Old Rickety Death Bridge</w:t>
                      </w:r>
                    </w:p>
                    <w:p w14:paraId="1FE660C7" w14:textId="5A5D05F1" w:rsidR="008969DB" w:rsidRPr="0036597F" w:rsidRDefault="008969DB" w:rsidP="0036597F">
                      <w:pPr>
                        <w:pStyle w:val="BlockText"/>
                        <w:numPr>
                          <w:ilvl w:val="0"/>
                          <w:numId w:val="2"/>
                        </w:numPr>
                        <w:jc w:val="both"/>
                        <w:rPr>
                          <w:rFonts w:ascii="Trebuchet MS" w:hAnsi="Trebuchet MS"/>
                          <w:sz w:val="24"/>
                        </w:rPr>
                      </w:pPr>
                      <w:r>
                        <w:rPr>
                          <w:rFonts w:ascii="Trebuchet MS" w:hAnsi="Trebuchet MS"/>
                          <w:sz w:val="24"/>
                        </w:rPr>
                        <w:t>The f</w:t>
                      </w:r>
                      <w:r w:rsidRPr="0036597F">
                        <w:rPr>
                          <w:rFonts w:ascii="Trebuchet MS" w:hAnsi="Trebuchet MS"/>
                          <w:sz w:val="24"/>
                        </w:rPr>
                        <w:t xml:space="preserve">ruit forest and </w:t>
                      </w:r>
                      <w:r>
                        <w:rPr>
                          <w:rFonts w:ascii="Trebuchet MS" w:hAnsi="Trebuchet MS"/>
                          <w:sz w:val="24"/>
                        </w:rPr>
                        <w:t xml:space="preserve">crystal </w:t>
                      </w:r>
                      <w:r w:rsidRPr="0036597F">
                        <w:rPr>
                          <w:rFonts w:ascii="Trebuchet MS" w:hAnsi="Trebuchet MS"/>
                          <w:sz w:val="24"/>
                        </w:rPr>
                        <w:t>labyrinth</w:t>
                      </w:r>
                      <w:r>
                        <w:rPr>
                          <w:rFonts w:ascii="Trebuchet MS" w:hAnsi="Trebuchet MS"/>
                          <w:sz w:val="24"/>
                        </w:rPr>
                        <w:t xml:space="preserve"> for focus and centering</w:t>
                      </w:r>
                    </w:p>
                    <w:p w14:paraId="0E187A55" w14:textId="0B3C8113" w:rsidR="008969DB" w:rsidRPr="0036597F" w:rsidRDefault="008969DB" w:rsidP="0036597F">
                      <w:pPr>
                        <w:pStyle w:val="BlockText"/>
                        <w:numPr>
                          <w:ilvl w:val="0"/>
                          <w:numId w:val="2"/>
                        </w:numPr>
                        <w:jc w:val="both"/>
                        <w:rPr>
                          <w:rFonts w:ascii="Trebuchet MS" w:hAnsi="Trebuchet MS"/>
                          <w:sz w:val="24"/>
                        </w:rPr>
                      </w:pPr>
                      <w:r w:rsidRPr="0036597F">
                        <w:rPr>
                          <w:rFonts w:ascii="Trebuchet MS" w:hAnsi="Trebuchet MS"/>
                          <w:sz w:val="24"/>
                        </w:rPr>
                        <w:t>Vegetable garden</w:t>
                      </w:r>
                      <w:r>
                        <w:rPr>
                          <w:rFonts w:ascii="Trebuchet MS" w:hAnsi="Trebuchet MS"/>
                          <w:sz w:val="24"/>
                        </w:rPr>
                        <w:t xml:space="preserve"> for connecting with the earth</w:t>
                      </w:r>
                    </w:p>
                  </w:txbxContent>
                </v:textbox>
                <w10:wrap type="tight" anchorx="page" anchory="page"/>
              </v:shape>
            </w:pict>
          </mc:Fallback>
        </mc:AlternateContent>
      </w:r>
      <w:r w:rsidR="00936C82">
        <w:rPr>
          <w:noProof/>
        </w:rPr>
        <mc:AlternateContent>
          <mc:Choice Requires="wps">
            <w:drawing>
              <wp:anchor distT="0" distB="0" distL="114300" distR="114300" simplePos="0" relativeHeight="251658248" behindDoc="0" locked="0" layoutInCell="1" allowOverlap="1" wp14:anchorId="46AB86A1" wp14:editId="381FC5F4">
                <wp:simplePos x="0" y="0"/>
                <wp:positionH relativeFrom="page">
                  <wp:posOffset>5029200</wp:posOffset>
                </wp:positionH>
                <wp:positionV relativeFrom="page">
                  <wp:posOffset>3475990</wp:posOffset>
                </wp:positionV>
                <wp:extent cx="2352040" cy="307340"/>
                <wp:effectExtent l="0" t="0" r="0" b="22860"/>
                <wp:wrapTight wrapText="bothSides">
                  <wp:wrapPolygon edited="0">
                    <wp:start x="233" y="0"/>
                    <wp:lineTo x="233" y="21421"/>
                    <wp:lineTo x="20994" y="21421"/>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38084C" w14:textId="5DCC8746" w:rsidR="008969DB" w:rsidRPr="00973CAA" w:rsidRDefault="008969DB" w:rsidP="00136320">
                            <w:pPr>
                              <w:pStyle w:val="Heading3"/>
                              <w:rPr>
                                <w:rFonts w:ascii="Trebuchet MS" w:hAnsi="Trebuchet MS"/>
                              </w:rPr>
                            </w:pPr>
                            <w:r>
                              <w:rPr>
                                <w:rFonts w:ascii="Trebuchet MS" w:hAnsi="Trebuchet MS"/>
                              </w:rPr>
                              <w:t xml:space="preserve">Jelly Belly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396pt;margin-top:273.7pt;width:185.2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" filled="f" stroked="f">
                <v:textbox inset=",0,,0">
                  <w:txbxContent>
                    <w:p w14:paraId="2338084C" w14:textId="5DCC8746" w:rsidR="008969DB" w:rsidRPr="00973CAA" w:rsidRDefault="008969DB" w:rsidP="00136320">
                      <w:pPr>
                        <w:pStyle w:val="Heading3"/>
                        <w:rPr>
                          <w:rFonts w:ascii="Trebuchet MS" w:hAnsi="Trebuchet MS"/>
                        </w:rPr>
                      </w:pPr>
                      <w:r>
                        <w:rPr>
                          <w:rFonts w:ascii="Trebuchet MS" w:hAnsi="Trebuchet MS"/>
                        </w:rPr>
                        <w:t xml:space="preserve">Jelly Belly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07F58143" wp14:editId="08706A90">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5A0E09" w14:textId="77777777" w:rsidR="008969DB" w:rsidRDefault="008969DB" w:rsidP="00136320">
                            <w:pPr>
                              <w:pStyle w:val="CoverHeader"/>
                            </w:pPr>
                            <w:r>
                              <w:t>AUTUMN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2"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efdfcCAABY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" filled="f" stroked="f">
                <v:textbox inset=",0,,0">
                  <w:txbxContent>
                    <w:p w14:paraId="1F5A0E09" w14:textId="77777777" w:rsidR="008969DB" w:rsidRDefault="008969DB" w:rsidP="00136320">
                      <w:pPr>
                        <w:pStyle w:val="CoverHeader"/>
                      </w:pPr>
                      <w:r>
                        <w:t>AUTUMN 2015</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62" behindDoc="0" locked="0" layoutInCell="1" allowOverlap="1" wp14:anchorId="32841B1B" wp14:editId="0DD2226B">
                <wp:simplePos x="0" y="0"/>
                <wp:positionH relativeFrom="page">
                  <wp:posOffset>1822450</wp:posOffset>
                </wp:positionH>
                <wp:positionV relativeFrom="page">
                  <wp:posOffset>8303260</wp:posOffset>
                </wp:positionV>
                <wp:extent cx="0" cy="1280160"/>
                <wp:effectExtent l="19050" t="10160" r="19050" b="3048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51" behindDoc="0" locked="0" layoutInCell="1" allowOverlap="1" wp14:anchorId="02502102" wp14:editId="7210C70A">
                <wp:simplePos x="0" y="0"/>
                <wp:positionH relativeFrom="page">
                  <wp:posOffset>444500</wp:posOffset>
                </wp:positionH>
                <wp:positionV relativeFrom="page">
                  <wp:posOffset>6223000</wp:posOffset>
                </wp:positionV>
                <wp:extent cx="4305300" cy="1587500"/>
                <wp:effectExtent l="0" t="0" r="0" b="12700"/>
                <wp:wrapTight wrapText="bothSides">
                  <wp:wrapPolygon edited="0">
                    <wp:start x="127" y="0"/>
                    <wp:lineTo x="127" y="21427"/>
                    <wp:lineTo x="21281" y="21427"/>
                    <wp:lineTo x="21281" y="0"/>
                    <wp:lineTo x="127"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D3CC81C" w14:textId="405AC7E2" w:rsidR="008969DB" w:rsidRPr="00612B0F" w:rsidRDefault="008969DB" w:rsidP="00612B0F">
                            <w:pPr>
                              <w:pStyle w:val="BodyText"/>
                              <w:jc w:val="both"/>
                              <w:rPr>
                                <w:rFonts w:ascii="Trebuchet MS" w:hAnsi="Trebuchet MS"/>
                                <w:sz w:val="25"/>
                                <w:szCs w:val="25"/>
                              </w:rPr>
                            </w:pPr>
                            <w:r w:rsidRPr="00612B0F">
                              <w:rPr>
                                <w:rFonts w:ascii="Trebuchet MS" w:hAnsi="Trebuchet MS"/>
                                <w:sz w:val="25"/>
                                <w:szCs w:val="25"/>
                              </w:rPr>
                              <w:t>For two weeks the Jelly Belly tribe</w:t>
                            </w:r>
                            <w:r>
                              <w:rPr>
                                <w:rFonts w:ascii="Trebuchet MS" w:hAnsi="Trebuchet MS"/>
                                <w:sz w:val="25"/>
                                <w:szCs w:val="25"/>
                              </w:rPr>
                              <w:t xml:space="preserve"> got barefoot and dirty,</w:t>
                            </w:r>
                            <w:r w:rsidRPr="00612B0F">
                              <w:rPr>
                                <w:rFonts w:ascii="Trebuchet MS" w:hAnsi="Trebuchet MS"/>
                                <w:sz w:val="25"/>
                                <w:szCs w:val="25"/>
                              </w:rPr>
                              <w:t xml:space="preserve"> laughed, played, created</w:t>
                            </w:r>
                            <w:r>
                              <w:rPr>
                                <w:rFonts w:ascii="Trebuchet MS" w:hAnsi="Trebuchet MS"/>
                                <w:sz w:val="25"/>
                                <w:szCs w:val="25"/>
                              </w:rPr>
                              <w:t xml:space="preserve"> and dressed up</w:t>
                            </w:r>
                            <w:r w:rsidRPr="00612B0F">
                              <w:rPr>
                                <w:rFonts w:ascii="Trebuchet MS" w:hAnsi="Trebuchet MS"/>
                                <w:sz w:val="25"/>
                                <w:szCs w:val="25"/>
                              </w:rPr>
                              <w:t>. Activities ranged from making rawlicious and delicious treats, to permaculture, storytelling, circus skills, recycled</w:t>
                            </w:r>
                            <w:r>
                              <w:rPr>
                                <w:rFonts w:ascii="Trebuchet MS" w:hAnsi="Trebuchet MS"/>
                                <w:sz w:val="25"/>
                                <w:szCs w:val="25"/>
                              </w:rPr>
                              <w:t xml:space="preserve"> arts and crafts and dress up. We had b</w:t>
                            </w:r>
                            <w:r w:rsidRPr="00612B0F">
                              <w:rPr>
                                <w:rFonts w:ascii="Trebuchet MS" w:hAnsi="Trebuchet MS"/>
                                <w:sz w:val="25"/>
                                <w:szCs w:val="25"/>
                              </w:rPr>
                              <w:t>lue skies and sunny days in every way!</w:t>
                            </w:r>
                          </w:p>
                          <w:p w14:paraId="63244B4E" w14:textId="680B82AD" w:rsidR="008969DB" w:rsidRPr="00B047B0" w:rsidRDefault="008969DB" w:rsidP="00136320">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35pt;margin-top:490pt;width:339pt;height:12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" mv:complextextbox="1" filled="f" stroked="f">
                <v:textbox inset=",0,,0">
                  <w:txbxContent>
                    <w:p w14:paraId="5D3CC81C" w14:textId="405AC7E2" w:rsidR="008969DB" w:rsidRPr="00612B0F" w:rsidRDefault="008969DB" w:rsidP="00612B0F">
                      <w:pPr>
                        <w:pStyle w:val="BodyText"/>
                        <w:jc w:val="both"/>
                        <w:rPr>
                          <w:rFonts w:ascii="Trebuchet MS" w:hAnsi="Trebuchet MS"/>
                          <w:sz w:val="25"/>
                          <w:szCs w:val="25"/>
                        </w:rPr>
                      </w:pPr>
                      <w:r w:rsidRPr="00612B0F">
                        <w:rPr>
                          <w:rFonts w:ascii="Trebuchet MS" w:hAnsi="Trebuchet MS"/>
                          <w:sz w:val="25"/>
                          <w:szCs w:val="25"/>
                        </w:rPr>
                        <w:t>For two weeks the Jelly Belly tribe</w:t>
                      </w:r>
                      <w:r>
                        <w:rPr>
                          <w:rFonts w:ascii="Trebuchet MS" w:hAnsi="Trebuchet MS"/>
                          <w:sz w:val="25"/>
                          <w:szCs w:val="25"/>
                        </w:rPr>
                        <w:t xml:space="preserve"> got barefoot and dirty,</w:t>
                      </w:r>
                      <w:r w:rsidRPr="00612B0F">
                        <w:rPr>
                          <w:rFonts w:ascii="Trebuchet MS" w:hAnsi="Trebuchet MS"/>
                          <w:sz w:val="25"/>
                          <w:szCs w:val="25"/>
                        </w:rPr>
                        <w:t xml:space="preserve"> laughed, played, created</w:t>
                      </w:r>
                      <w:r>
                        <w:rPr>
                          <w:rFonts w:ascii="Trebuchet MS" w:hAnsi="Trebuchet MS"/>
                          <w:sz w:val="25"/>
                          <w:szCs w:val="25"/>
                        </w:rPr>
                        <w:t xml:space="preserve"> and dressed up</w:t>
                      </w:r>
                      <w:r w:rsidRPr="00612B0F">
                        <w:rPr>
                          <w:rFonts w:ascii="Trebuchet MS" w:hAnsi="Trebuchet MS"/>
                          <w:sz w:val="25"/>
                          <w:szCs w:val="25"/>
                        </w:rPr>
                        <w:t>. Activities ranged from making rawlicious and delicious treats, to permaculture, storytelling, circus skills, recycled</w:t>
                      </w:r>
                      <w:r>
                        <w:rPr>
                          <w:rFonts w:ascii="Trebuchet MS" w:hAnsi="Trebuchet MS"/>
                          <w:sz w:val="25"/>
                          <w:szCs w:val="25"/>
                        </w:rPr>
                        <w:t xml:space="preserve"> arts and crafts and dress up. We had b</w:t>
                      </w:r>
                      <w:r w:rsidRPr="00612B0F">
                        <w:rPr>
                          <w:rFonts w:ascii="Trebuchet MS" w:hAnsi="Trebuchet MS"/>
                          <w:sz w:val="25"/>
                          <w:szCs w:val="25"/>
                        </w:rPr>
                        <w:t>lue skies and sunny days in every way!</w:t>
                      </w:r>
                    </w:p>
                    <w:p w14:paraId="63244B4E" w14:textId="680B82AD" w:rsidR="008969DB" w:rsidRPr="00B047B0" w:rsidRDefault="008969DB" w:rsidP="00136320">
                      <w:pPr>
                        <w:pStyle w:val="BodyText"/>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0" behindDoc="0" locked="0" layoutInCell="1" allowOverlap="1" wp14:anchorId="76EED039" wp14:editId="4560AD96">
                <wp:simplePos x="0" y="0"/>
                <wp:positionH relativeFrom="page">
                  <wp:posOffset>444500</wp:posOffset>
                </wp:positionH>
                <wp:positionV relativeFrom="page">
                  <wp:posOffset>5386070</wp:posOffset>
                </wp:positionV>
                <wp:extent cx="4305300" cy="762000"/>
                <wp:effectExtent l="0" t="0" r="0" b="0"/>
                <wp:wrapTight wrapText="bothSides">
                  <wp:wrapPolygon edited="0">
                    <wp:start x="127" y="0"/>
                    <wp:lineTo x="127" y="20880"/>
                    <wp:lineTo x="21281" y="20880"/>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0D02F8B" w14:textId="77777777" w:rsidR="008969DB" w:rsidRPr="00973CAA" w:rsidRDefault="008969DB" w:rsidP="00136320">
                            <w:pPr>
                              <w:pStyle w:val="Heading1"/>
                              <w:rPr>
                                <w:rFonts w:ascii="Trebuchet MS" w:hAnsi="Trebuchet MS"/>
                              </w:rPr>
                            </w:pPr>
                            <w:r>
                              <w:rPr>
                                <w:rFonts w:ascii="Trebuchet MS" w:hAnsi="Trebuchet MS"/>
                              </w:rPr>
                              <w:t>What a magical fun time with the Jelly Belly tribe!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4" type="#_x0000_t202" style="position:absolute;margin-left:35pt;margin-top:424.1pt;width:339pt;height:60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" filled="f" stroked="f">
                <v:textbox inset=",0,,0">
                  <w:txbxContent>
                    <w:p w14:paraId="30D02F8B" w14:textId="77777777" w:rsidR="008969DB" w:rsidRPr="00973CAA" w:rsidRDefault="008969DB" w:rsidP="00136320">
                      <w:pPr>
                        <w:pStyle w:val="Heading1"/>
                        <w:rPr>
                          <w:rFonts w:ascii="Trebuchet MS" w:hAnsi="Trebuchet MS"/>
                        </w:rPr>
                      </w:pPr>
                      <w:r>
                        <w:rPr>
                          <w:rFonts w:ascii="Trebuchet MS" w:hAnsi="Trebuchet MS"/>
                        </w:rPr>
                        <w:t>What a magical fun time with the Jelly Belly tribe!</w:t>
                      </w:r>
                    </w:p>
                  </w:txbxContent>
                </v:textbox>
                <w10:wrap type="tight" anchorx="page" anchory="page"/>
              </v:shape>
            </w:pict>
          </mc:Fallback>
        </mc:AlternateContent>
      </w:r>
      <w:r w:rsidR="00321DB9">
        <w:br w:type="page"/>
      </w:r>
      <w:r w:rsidR="00A12A02">
        <w:rPr>
          <w:noProof/>
        </w:rPr>
        <w:lastRenderedPageBreak/>
        <w:drawing>
          <wp:anchor distT="0" distB="0" distL="118745" distR="118745" simplePos="0" relativeHeight="251705483" behindDoc="0" locked="0" layoutInCell="0" allowOverlap="1" wp14:anchorId="53B0084E" wp14:editId="2E4DF241">
            <wp:simplePos x="0" y="0"/>
            <wp:positionH relativeFrom="page">
              <wp:posOffset>870231</wp:posOffset>
            </wp:positionH>
            <wp:positionV relativeFrom="page">
              <wp:posOffset>1147761</wp:posOffset>
            </wp:positionV>
            <wp:extent cx="1828663" cy="2493572"/>
            <wp:effectExtent l="279400" t="254000" r="305435" b="275590"/>
            <wp:wrapTight wrapText="bothSides">
              <wp:wrapPolygon edited="0">
                <wp:start x="-1166" y="-1230"/>
                <wp:lineTo x="-2285" y="-687"/>
                <wp:lineTo x="-1723" y="6357"/>
                <wp:lineTo x="-1753" y="20770"/>
                <wp:lineTo x="15771" y="22533"/>
                <wp:lineTo x="20385" y="23009"/>
                <wp:lineTo x="22768" y="22797"/>
                <wp:lineTo x="22971" y="11251"/>
                <wp:lineTo x="22848" y="-2262"/>
                <wp:lineTo x="324" y="-1363"/>
                <wp:lineTo x="-1166" y="-1230"/>
              </wp:wrapPolygon>
            </wp:wrapTight>
            <wp:docPr id="2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3" descr=":nfc 13 - fall p 2 through 6:42-18150376.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415706">
                      <a:off x="0" y="0"/>
                      <a:ext cx="1828663" cy="2493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E6590">
        <w:rPr>
          <w:noProof/>
        </w:rPr>
        <mc:AlternateContent>
          <mc:Choice Requires="wps">
            <w:drawing>
              <wp:anchor distT="0" distB="0" distL="114300" distR="114300" simplePos="0" relativeHeight="251658323" behindDoc="0" locked="0" layoutInCell="0" allowOverlap="1" wp14:anchorId="2A54D02C" wp14:editId="048F0470">
                <wp:simplePos x="0" y="0"/>
                <wp:positionH relativeFrom="page">
                  <wp:posOffset>501015</wp:posOffset>
                </wp:positionH>
                <wp:positionV relativeFrom="page">
                  <wp:posOffset>8148319</wp:posOffset>
                </wp:positionV>
                <wp:extent cx="3771900" cy="1381125"/>
                <wp:effectExtent l="0" t="0" r="0" b="15875"/>
                <wp:wrapTight wrapText="bothSides">
                  <wp:wrapPolygon edited="0">
                    <wp:start x="145" y="0"/>
                    <wp:lineTo x="145" y="21451"/>
                    <wp:lineTo x="21236" y="21451"/>
                    <wp:lineTo x="21236" y="0"/>
                    <wp:lineTo x="145" y="0"/>
                  </wp:wrapPolygon>
                </wp:wrapTight>
                <wp:docPr id="1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2D3746" w14:textId="2484497A" w:rsidR="008969DB" w:rsidRPr="00CA47DA" w:rsidRDefault="008969DB" w:rsidP="00BA062F">
                            <w:pPr>
                              <w:pStyle w:val="BodyText"/>
                              <w:jc w:val="both"/>
                            </w:pPr>
                            <w:r>
                              <w:rPr>
                                <w:rFonts w:ascii="Trebuchet MS" w:hAnsi="Trebuchet MS"/>
                              </w:rPr>
                              <w:t>As we head into winter, we need to arm ourselves with Vitamin C to fight off winter bugs. Seeing as oranges, pomelos and pineapples were in abundance the tribe made themselves a citrus booster juice in a finger and child-friendly masticating (chewing) juicer!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5" type="#_x0000_t202" style="position:absolute;margin-left:39.45pt;margin-top:641.6pt;width:297pt;height:108.75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" mv:complextextbox="1" o:allowincell="f" filled="f" stroked="f">
                <v:textbox inset=",0,,0">
                  <w:txbxContent>
                    <w:p w14:paraId="172D3746" w14:textId="2484497A" w:rsidR="008969DB" w:rsidRPr="00CA47DA" w:rsidRDefault="008969DB" w:rsidP="00BA062F">
                      <w:pPr>
                        <w:pStyle w:val="BodyText"/>
                        <w:jc w:val="both"/>
                      </w:pPr>
                      <w:r>
                        <w:rPr>
                          <w:rFonts w:ascii="Trebuchet MS" w:hAnsi="Trebuchet MS"/>
                        </w:rPr>
                        <w:t>As we head into winter, we need to arm ourselves with Vitamin C to fight off winter bugs. Seeing as oranges, pomelos and pineapples were in abundance the tribe made themselves a citrus booster juice in a finger and child-friendly masticating (chewing) juicer!</w:t>
                      </w:r>
                    </w:p>
                  </w:txbxContent>
                </v:textbox>
                <w10:wrap type="tight" anchorx="page" anchory="page"/>
              </v:shape>
            </w:pict>
          </mc:Fallback>
        </mc:AlternateContent>
      </w:r>
      <w:r w:rsidR="00757EB2">
        <w:rPr>
          <w:noProof/>
        </w:rPr>
        <w:drawing>
          <wp:anchor distT="0" distB="0" distL="118745" distR="118745" simplePos="0" relativeHeight="251658365" behindDoc="0" locked="0" layoutInCell="1" allowOverlap="1" wp14:anchorId="428F064F" wp14:editId="3760A3AF">
            <wp:simplePos x="0" y="0"/>
            <wp:positionH relativeFrom="page">
              <wp:posOffset>5579110</wp:posOffset>
            </wp:positionH>
            <wp:positionV relativeFrom="page">
              <wp:posOffset>5890260</wp:posOffset>
            </wp:positionV>
            <wp:extent cx="1412240" cy="1937385"/>
            <wp:effectExtent l="228600" t="177800" r="238760" b="247015"/>
            <wp:wrapTight wrapText="bothSides">
              <wp:wrapPolygon edited="0">
                <wp:start x="-2090" y="-1296"/>
                <wp:lineTo x="-2444" y="17469"/>
                <wp:lineTo x="-2354" y="22009"/>
                <wp:lineTo x="19189" y="23071"/>
                <wp:lineTo x="19636" y="23614"/>
                <wp:lineTo x="23122" y="23418"/>
                <wp:lineTo x="23598" y="20551"/>
                <wp:lineTo x="23624" y="-1320"/>
                <wp:lineTo x="4495" y="-1666"/>
                <wp:lineTo x="-2090" y="-1296"/>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32" descr=":nfc 13 - fall p 2 through 6:42-18021285.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264413">
                      <a:off x="0" y="0"/>
                      <a:ext cx="1412240" cy="1937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57EB2">
        <w:rPr>
          <w:noProof/>
        </w:rPr>
        <w:drawing>
          <wp:anchor distT="0" distB="0" distL="118745" distR="118745" simplePos="0" relativeHeight="251701387" behindDoc="0" locked="0" layoutInCell="0" allowOverlap="1" wp14:anchorId="178162FE" wp14:editId="40F7E795">
            <wp:simplePos x="0" y="0"/>
            <wp:positionH relativeFrom="page">
              <wp:posOffset>4611370</wp:posOffset>
            </wp:positionH>
            <wp:positionV relativeFrom="page">
              <wp:posOffset>7380605</wp:posOffset>
            </wp:positionV>
            <wp:extent cx="1906905" cy="2148840"/>
            <wp:effectExtent l="254000" t="203200" r="252095" b="264160"/>
            <wp:wrapTight wrapText="bothSides">
              <wp:wrapPolygon edited="0">
                <wp:start x="-1725" y="-1170"/>
                <wp:lineTo x="-1987" y="20881"/>
                <wp:lineTo x="13493" y="22823"/>
                <wp:lineTo x="19849" y="22871"/>
                <wp:lineTo x="20183" y="23359"/>
                <wp:lineTo x="22763" y="23170"/>
                <wp:lineTo x="23060" y="13926"/>
                <wp:lineTo x="23052" y="-1701"/>
                <wp:lineTo x="2862" y="-1506"/>
                <wp:lineTo x="-1725" y="-1170"/>
              </wp:wrapPolygon>
            </wp:wrapTight>
            <wp:docPr id="2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2" descr=":nfc 13 - fall p 2 through 6:42-18292738.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282616">
                      <a:off x="0" y="0"/>
                      <a:ext cx="1906905" cy="2148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A3A1D">
        <w:rPr>
          <w:noProof/>
        </w:rPr>
        <w:drawing>
          <wp:anchor distT="0" distB="0" distL="118745" distR="118745" simplePos="0" relativeHeight="251699339" behindDoc="0" locked="0" layoutInCell="0" allowOverlap="1" wp14:anchorId="1BAB98A9" wp14:editId="43F0882F">
            <wp:simplePos x="0" y="0"/>
            <wp:positionH relativeFrom="page">
              <wp:posOffset>1378585</wp:posOffset>
            </wp:positionH>
            <wp:positionV relativeFrom="page">
              <wp:posOffset>3391535</wp:posOffset>
            </wp:positionV>
            <wp:extent cx="1783080" cy="2435860"/>
            <wp:effectExtent l="279400" t="228600" r="274320" b="281940"/>
            <wp:wrapTight wrapText="bothSides">
              <wp:wrapPolygon edited="0">
                <wp:start x="18612" y="-1446"/>
                <wp:lineTo x="-1324" y="-2699"/>
                <wp:lineTo x="-2468" y="4459"/>
                <wp:lineTo x="-2311" y="18986"/>
                <wp:lineTo x="-1697" y="22894"/>
                <wp:lineTo x="748" y="23103"/>
                <wp:lineTo x="1125" y="22682"/>
                <wp:lineTo x="23054" y="21158"/>
                <wp:lineTo x="22976" y="13895"/>
                <wp:lineTo x="23203" y="6658"/>
                <wp:lineTo x="22891" y="-1079"/>
                <wp:lineTo x="18612" y="-1446"/>
              </wp:wrapPolygon>
            </wp:wrapTight>
            <wp:docPr id="2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3" descr=":nfc 13 - fall p 2 through 6:42-1815037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rot="21199621">
                      <a:off x="0" y="0"/>
                      <a:ext cx="1783080" cy="2435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0083B">
        <w:rPr>
          <w:noProof/>
        </w:rPr>
        <mc:AlternateContent>
          <mc:Choice Requires="wpg">
            <w:drawing>
              <wp:anchor distT="0" distB="0" distL="114300" distR="114300" simplePos="0" relativeHeight="251658319" behindDoc="0" locked="0" layoutInCell="1" allowOverlap="1" wp14:anchorId="4720D5BE" wp14:editId="6419EDEC">
                <wp:simplePos x="0" y="0"/>
                <wp:positionH relativeFrom="page">
                  <wp:posOffset>3559810</wp:posOffset>
                </wp:positionH>
                <wp:positionV relativeFrom="page">
                  <wp:posOffset>4456430</wp:posOffset>
                </wp:positionV>
                <wp:extent cx="3771900" cy="1372870"/>
                <wp:effectExtent l="0" t="0" r="0" b="24130"/>
                <wp:wrapThrough wrapText="bothSides">
                  <wp:wrapPolygon edited="0">
                    <wp:start x="145" y="0"/>
                    <wp:lineTo x="145" y="21580"/>
                    <wp:lineTo x="21236" y="21580"/>
                    <wp:lineTo x="21236" y="0"/>
                    <wp:lineTo x="145" y="0"/>
                  </wp:wrapPolygon>
                </wp:wrapThrough>
                <wp:docPr id="6" name="Group 6"/>
                <wp:cNvGraphicFramePr/>
                <a:graphic xmlns:a="http://schemas.openxmlformats.org/drawingml/2006/main">
                  <a:graphicData uri="http://schemas.microsoft.com/office/word/2010/wordprocessingGroup">
                    <wpg:wgp>
                      <wpg:cNvGrpSpPr/>
                      <wpg:grpSpPr>
                        <a:xfrm>
                          <a:off x="0" y="0"/>
                          <a:ext cx="3771900" cy="1372870"/>
                          <a:chOff x="0" y="0"/>
                          <a:chExt cx="3771900" cy="1372870"/>
                        </a:xfrm>
                        <a:extLst>
                          <a:ext uri="{0CCBE362-F206-4b92-989A-16890622DB6E}">
                            <ma14:wrappingTextBoxFlag xmlns:ma14="http://schemas.microsoft.com/office/mac/drawingml/2011/main" val="1"/>
                          </a:ext>
                        </a:extLst>
                      </wpg:grpSpPr>
                      <wps:wsp>
                        <wps:cNvPr id="108" name="Text Box 50"/>
                        <wps:cNvSpPr txBox="1">
                          <a:spLocks noChangeArrowheads="1"/>
                        </wps:cNvSpPr>
                        <wps:spPr bwMode="auto">
                          <a:xfrm>
                            <a:off x="0" y="0"/>
                            <a:ext cx="3771900" cy="137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 name="Text Box 4"/>
                        <wps:cNvSpPr txBox="1"/>
                        <wps:spPr>
                          <a:xfrm>
                            <a:off x="91440" y="0"/>
                            <a:ext cx="3589020" cy="1062990"/>
                          </a:xfrm>
                          <a:prstGeom prst="rect">
                            <a:avLst/>
                          </a:prstGeom>
                          <a:noFill/>
                          <a:ln>
                            <a:noFill/>
                          </a:ln>
                          <a:effectLst/>
                          <a:extLst>
                            <a:ext uri="{C572A759-6A51-4108-AA02-DFA0A04FC94B}">
                              <ma14:wrappingTextBoxFlag xmlns:ma14="http://schemas.microsoft.com/office/mac/drawingml/2011/main"/>
                            </a:ext>
                          </a:extLst>
                        </wps:spPr>
                        <wps:txbx id="11">
                          <w:txbxContent>
                            <w:p w14:paraId="1D95AF37" w14:textId="3859B59A" w:rsidR="008969DB" w:rsidRPr="00136320" w:rsidRDefault="008969DB" w:rsidP="00613D68">
                              <w:pPr>
                                <w:pStyle w:val="BodyText"/>
                                <w:tabs>
                                  <w:tab w:val="left" w:pos="0"/>
                                </w:tabs>
                                <w:jc w:val="both"/>
                                <w:rPr>
                                  <w:rFonts w:ascii="Trebuchet MS" w:hAnsi="Trebuchet MS"/>
                                </w:rPr>
                              </w:pPr>
                              <w:r>
                                <w:rPr>
                                  <w:rFonts w:ascii="Trebuchet MS" w:hAnsi="Trebuchet MS"/>
                                </w:rPr>
                                <w:t>A misleading name because this pink milkshake didn’t have any milk, unnatural colouring or processed sugar.</w:t>
                              </w:r>
                              <w:r w:rsidRPr="00136320">
                                <w:rPr>
                                  <w:rFonts w:ascii="Trebuchet MS" w:hAnsi="Trebuchet MS"/>
                                </w:rPr>
                                <w:t xml:space="preserve"> First the tribe made almond milk (we even dehydrated the pulp to make almond flour) and then blended it with the last guavas of the season. Frozen bananas made it oh-so-sweet!</w:t>
                              </w:r>
                            </w:p>
                            <w:p w14:paraId="450F1728" w14:textId="698E0152" w:rsidR="008969DB" w:rsidRPr="00CA47DA" w:rsidRDefault="008969DB" w:rsidP="00136320">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1061720"/>
                            <a:ext cx="3589020" cy="289560"/>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36" style="position:absolute;margin-left:280.3pt;margin-top:350.9pt;width:297pt;height:108.1pt;z-index:251658319;mso-position-horizontal-relative:page;mso-position-vertical-relative:page" coordsize="3771900,1372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" mv:complextextbox="1">
                <v:shape id="Text Box 50" o:spid="_x0000_s1037" type="#_x0000_t202" style="position:absolute;width:3771900;height:1372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ZEvxgAA&#10;ANwAAAAPAAAAZHJzL2Rvd25yZXYueG1sRI9Ba8JAEIXvhf6HZQq91V17aEt0lSAEKrRgbfE8Zsck&#10;mJ1NsqtGf33nUOhthvfmvW/my9G36kxDbAJbmE4MKOIyuIYrCz/fxdMbqJiQHbaBycKVIiwX93dz&#10;zFy48Bedt6lSEsIxQwt1Sl2mdSxr8hgnoSMW7RAGj0nWodJuwIuE+1Y/G/OiPTYsDTV2tKqpPG5P&#10;3sLnZt/f1ib6Nk9F8Zpv+o/Drrf28WHMZ6ASjenf/Hf97gTfCK08IxPo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QZEvxgAAANwAAAAPAAAAAAAAAAAAAAAAAJcCAABkcnMv&#10;ZG93bnJldi54bWxQSwUGAAAAAAQABAD1AAAAigMAAAAA&#10;" mv:complextextbox="1" filled="f" stroked="f">
                  <v:textbox inset=",0,,0"/>
                </v:shape>
                <v:shape id="Text Box 4" o:spid="_x0000_s1038" type="#_x0000_t202" style="position:absolute;left:91440;width:3589020;height:1062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_x0000_s1039" inset="0,0,0,0">
                    <w:txbxContent>
                      <w:p w14:paraId="1D95AF37" w14:textId="3859B59A" w:rsidR="008969DB" w:rsidRPr="00136320" w:rsidRDefault="008969DB" w:rsidP="00613D68">
                        <w:pPr>
                          <w:pStyle w:val="BodyText"/>
                          <w:tabs>
                            <w:tab w:val="left" w:pos="0"/>
                          </w:tabs>
                          <w:jc w:val="both"/>
                          <w:rPr>
                            <w:rFonts w:ascii="Trebuchet MS" w:hAnsi="Trebuchet MS"/>
                          </w:rPr>
                        </w:pPr>
                        <w:r>
                          <w:rPr>
                            <w:rFonts w:ascii="Trebuchet MS" w:hAnsi="Trebuchet MS"/>
                          </w:rPr>
                          <w:t>A misleading name because this pink milkshake didn’t have any milk, unnatural colouring or processed sugar.</w:t>
                        </w:r>
                        <w:r w:rsidRPr="00136320">
                          <w:rPr>
                            <w:rFonts w:ascii="Trebuchet MS" w:hAnsi="Trebuchet MS"/>
                          </w:rPr>
                          <w:t xml:space="preserve"> First the tribe made almond milk (we even dehydrated the pulp to make almond flour) and then blended it with the last guavas of the season. Frozen bananas made it oh-so-sweet!</w:t>
                        </w:r>
                      </w:p>
                      <w:p w14:paraId="450F1728" w14:textId="698E0152" w:rsidR="008969DB" w:rsidRPr="00CA47DA" w:rsidRDefault="008969DB" w:rsidP="00136320">
                        <w:pPr>
                          <w:pStyle w:val="BodyText"/>
                        </w:pPr>
                      </w:p>
                    </w:txbxContent>
                  </v:textbox>
                </v:shape>
                <v:shape id="_x0000_s1039" type="#_x0000_t202" style="position:absolute;left:91440;top:1061720;width:3589020;height:28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inset="0,0,0,0">
                    <w:txbxContent/>
                  </v:textbox>
                </v:shape>
                <w10:wrap type="through" anchorx="page" anchory="page"/>
              </v:group>
            </w:pict>
          </mc:Fallback>
        </mc:AlternateContent>
      </w:r>
      <w:r w:rsidR="009453D4">
        <w:rPr>
          <w:noProof/>
        </w:rPr>
        <mc:AlternateContent>
          <mc:Choice Requires="wps">
            <w:drawing>
              <wp:anchor distT="0" distB="0" distL="114300" distR="114300" simplePos="0" relativeHeight="251658321" behindDoc="0" locked="0" layoutInCell="0" allowOverlap="1" wp14:anchorId="2355D085" wp14:editId="1F7694CA">
                <wp:simplePos x="0" y="0"/>
                <wp:positionH relativeFrom="page">
                  <wp:posOffset>397510</wp:posOffset>
                </wp:positionH>
                <wp:positionV relativeFrom="page">
                  <wp:posOffset>6369050</wp:posOffset>
                </wp:positionV>
                <wp:extent cx="4034790" cy="1289050"/>
                <wp:effectExtent l="0" t="0" r="0" b="6350"/>
                <wp:wrapTight wrapText="bothSides">
                  <wp:wrapPolygon edited="0">
                    <wp:start x="136" y="0"/>
                    <wp:lineTo x="136" y="21281"/>
                    <wp:lineTo x="21348" y="21281"/>
                    <wp:lineTo x="21348" y="0"/>
                    <wp:lineTo x="136"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6C34AFC" w14:textId="4505A755" w:rsidR="008969DB" w:rsidRPr="00136320" w:rsidRDefault="008969DB" w:rsidP="009453D4">
                            <w:pPr>
                              <w:pStyle w:val="BodyText"/>
                              <w:jc w:val="both"/>
                              <w:rPr>
                                <w:rFonts w:ascii="Trebuchet MS" w:hAnsi="Trebuchet MS"/>
                              </w:rPr>
                            </w:pPr>
                            <w:r w:rsidRPr="00136320">
                              <w:rPr>
                                <w:rFonts w:ascii="Trebuchet MS" w:hAnsi="Trebuchet MS"/>
                              </w:rPr>
                              <w:t>C</w:t>
                            </w:r>
                            <w:r>
                              <w:rPr>
                                <w:rFonts w:ascii="Trebuchet MS" w:hAnsi="Trebuchet MS"/>
                              </w:rPr>
                              <w:t>an you imagine chocolate mousse being</w:t>
                            </w:r>
                            <w:r w:rsidRPr="00136320">
                              <w:rPr>
                                <w:rFonts w:ascii="Trebuchet MS" w:hAnsi="Trebuchet MS"/>
                              </w:rPr>
                              <w:t xml:space="preserve"> 100% raw vegan</w:t>
                            </w:r>
                            <w:r>
                              <w:rPr>
                                <w:rFonts w:ascii="Trebuchet MS" w:hAnsi="Trebuchet MS"/>
                              </w:rPr>
                              <w:t xml:space="preserve"> and healthy</w:t>
                            </w:r>
                            <w:r w:rsidRPr="00136320">
                              <w:rPr>
                                <w:rFonts w:ascii="Trebuchet MS" w:hAnsi="Trebuchet MS"/>
                              </w:rPr>
                              <w:t xml:space="preserve">? </w:t>
                            </w:r>
                            <w:r>
                              <w:rPr>
                                <w:rFonts w:ascii="Trebuchet MS" w:hAnsi="Trebuchet MS"/>
                              </w:rPr>
                              <w:t>That’s what we made at Jelly Belly! And c</w:t>
                            </w:r>
                            <w:r w:rsidRPr="00136320">
                              <w:rPr>
                                <w:rFonts w:ascii="Trebuchet MS" w:hAnsi="Trebuchet MS"/>
                              </w:rPr>
                              <w:t>an you guess the secret ingredient?</w:t>
                            </w:r>
                            <w:r>
                              <w:rPr>
                                <w:rFonts w:ascii="Trebuchet MS" w:hAnsi="Trebuchet MS"/>
                              </w:rPr>
                              <w:t xml:space="preserve"> Avocadoes! We waited for the avos from the fruit forest to ripen and then blended them with raw cacao powder and honey. Delicious and nutritious!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0" type="#_x0000_t202" style="position:absolute;margin-left:31.3pt;margin-top:501.5pt;width:317.7pt;height:101.5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" mv:complextextbox="1" o:allowincell="f" filled="f" stroked="f">
                <v:textbox inset=",0,,0">
                  <w:txbxContent>
                    <w:p w14:paraId="66C34AFC" w14:textId="4505A755" w:rsidR="008969DB" w:rsidRPr="00136320" w:rsidRDefault="008969DB" w:rsidP="009453D4">
                      <w:pPr>
                        <w:pStyle w:val="BodyText"/>
                        <w:jc w:val="both"/>
                        <w:rPr>
                          <w:rFonts w:ascii="Trebuchet MS" w:hAnsi="Trebuchet MS"/>
                        </w:rPr>
                      </w:pPr>
                      <w:r w:rsidRPr="00136320">
                        <w:rPr>
                          <w:rFonts w:ascii="Trebuchet MS" w:hAnsi="Trebuchet MS"/>
                        </w:rPr>
                        <w:t>C</w:t>
                      </w:r>
                      <w:r>
                        <w:rPr>
                          <w:rFonts w:ascii="Trebuchet MS" w:hAnsi="Trebuchet MS"/>
                        </w:rPr>
                        <w:t>an you imagine chocolate mousse being</w:t>
                      </w:r>
                      <w:r w:rsidRPr="00136320">
                        <w:rPr>
                          <w:rFonts w:ascii="Trebuchet MS" w:hAnsi="Trebuchet MS"/>
                        </w:rPr>
                        <w:t xml:space="preserve"> 100% raw vegan</w:t>
                      </w:r>
                      <w:r>
                        <w:rPr>
                          <w:rFonts w:ascii="Trebuchet MS" w:hAnsi="Trebuchet MS"/>
                        </w:rPr>
                        <w:t xml:space="preserve"> and healthy</w:t>
                      </w:r>
                      <w:r w:rsidRPr="00136320">
                        <w:rPr>
                          <w:rFonts w:ascii="Trebuchet MS" w:hAnsi="Trebuchet MS"/>
                        </w:rPr>
                        <w:t xml:space="preserve">? </w:t>
                      </w:r>
                      <w:r>
                        <w:rPr>
                          <w:rFonts w:ascii="Trebuchet MS" w:hAnsi="Trebuchet MS"/>
                        </w:rPr>
                        <w:t>That’s what we made at Jelly Belly! And c</w:t>
                      </w:r>
                      <w:r w:rsidRPr="00136320">
                        <w:rPr>
                          <w:rFonts w:ascii="Trebuchet MS" w:hAnsi="Trebuchet MS"/>
                        </w:rPr>
                        <w:t>an you guess the secret ingredient?</w:t>
                      </w:r>
                      <w:r>
                        <w:rPr>
                          <w:rFonts w:ascii="Trebuchet MS" w:hAnsi="Trebuchet MS"/>
                        </w:rPr>
                        <w:t xml:space="preserve"> Avocadoes! We waited for the avos from the fruit forest to ripen and then blended them with raw cacao powder and honey. Delicious and nutritious!</w:t>
                      </w:r>
                    </w:p>
                  </w:txbxContent>
                </v:textbox>
                <w10:wrap type="tight" anchorx="page" anchory="page"/>
              </v:shape>
            </w:pict>
          </mc:Fallback>
        </mc:AlternateContent>
      </w:r>
      <w:r w:rsidR="009453D4">
        <w:rPr>
          <w:noProof/>
        </w:rPr>
        <mc:AlternateContent>
          <mc:Choice Requires="wps">
            <w:drawing>
              <wp:anchor distT="0" distB="0" distL="114300" distR="114300" simplePos="0" relativeHeight="251658322" behindDoc="0" locked="0" layoutInCell="1" allowOverlap="1" wp14:anchorId="5BB72984" wp14:editId="2336BD9C">
                <wp:simplePos x="0" y="0"/>
                <wp:positionH relativeFrom="page">
                  <wp:posOffset>452755</wp:posOffset>
                </wp:positionH>
                <wp:positionV relativeFrom="page">
                  <wp:posOffset>7828280</wp:posOffset>
                </wp:positionV>
                <wp:extent cx="3776345" cy="320040"/>
                <wp:effectExtent l="0" t="0" r="0" b="10160"/>
                <wp:wrapNone/>
                <wp:docPr id="11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862748B" w14:textId="3D36B8A3" w:rsidR="008969DB" w:rsidRPr="00136320" w:rsidRDefault="008969DB" w:rsidP="00B6707F">
                            <w:pPr>
                              <w:pStyle w:val="Heading2"/>
                              <w:numPr>
                                <w:ilvl w:val="0"/>
                                <w:numId w:val="3"/>
                              </w:numPr>
                              <w:rPr>
                                <w:rFonts w:ascii="Trebuchet MS" w:hAnsi="Trebuchet MS"/>
                              </w:rPr>
                            </w:pPr>
                            <w:r w:rsidRPr="00136320">
                              <w:rPr>
                                <w:rFonts w:ascii="Trebuchet MS" w:hAnsi="Trebuchet MS"/>
                              </w:rPr>
                              <w:t>C</w:t>
                            </w:r>
                            <w:r>
                              <w:rPr>
                                <w:rFonts w:ascii="Trebuchet MS" w:hAnsi="Trebuchet MS"/>
                              </w:rPr>
                              <w:t>itrus Booster</w:t>
                            </w:r>
                          </w:p>
                          <w:p w14:paraId="010DD280" w14:textId="1827CF73" w:rsidR="008969DB" w:rsidRPr="00CA47DA" w:rsidRDefault="008969DB" w:rsidP="00136320"/>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41" type="#_x0000_t202" style="position:absolute;margin-left:35.65pt;margin-top:616.4pt;width:297.35pt;height:25.2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" filled="f" stroked="f">
                <v:textbox inset=",0,,0">
                  <w:txbxContent>
                    <w:p w14:paraId="7862748B" w14:textId="3D36B8A3" w:rsidR="008969DB" w:rsidRPr="00136320" w:rsidRDefault="008969DB" w:rsidP="00B6707F">
                      <w:pPr>
                        <w:pStyle w:val="Heading2"/>
                        <w:numPr>
                          <w:ilvl w:val="0"/>
                          <w:numId w:val="3"/>
                        </w:numPr>
                        <w:rPr>
                          <w:rFonts w:ascii="Trebuchet MS" w:hAnsi="Trebuchet MS"/>
                        </w:rPr>
                      </w:pPr>
                      <w:r w:rsidRPr="00136320">
                        <w:rPr>
                          <w:rFonts w:ascii="Trebuchet MS" w:hAnsi="Trebuchet MS"/>
                        </w:rPr>
                        <w:t>C</w:t>
                      </w:r>
                      <w:r>
                        <w:rPr>
                          <w:rFonts w:ascii="Trebuchet MS" w:hAnsi="Trebuchet MS"/>
                        </w:rPr>
                        <w:t>itrus Booster</w:t>
                      </w:r>
                    </w:p>
                    <w:p w14:paraId="010DD280" w14:textId="1827CF73" w:rsidR="008969DB" w:rsidRPr="00CA47DA" w:rsidRDefault="008969DB" w:rsidP="00136320"/>
                  </w:txbxContent>
                </v:textbox>
                <w10:wrap anchorx="page" anchory="page"/>
              </v:shape>
            </w:pict>
          </mc:Fallback>
        </mc:AlternateContent>
      </w:r>
      <w:r w:rsidR="009453D4">
        <w:rPr>
          <w:noProof/>
        </w:rPr>
        <mc:AlternateContent>
          <mc:Choice Requires="wps">
            <w:drawing>
              <wp:anchor distT="0" distB="0" distL="114300" distR="114300" simplePos="0" relativeHeight="251658314" behindDoc="0" locked="0" layoutInCell="1" allowOverlap="1" wp14:anchorId="0E8EC10F" wp14:editId="1EBE3E00">
                <wp:simplePos x="0" y="0"/>
                <wp:positionH relativeFrom="page">
                  <wp:posOffset>2921000</wp:posOffset>
                </wp:positionH>
                <wp:positionV relativeFrom="page">
                  <wp:posOffset>967740</wp:posOffset>
                </wp:positionV>
                <wp:extent cx="4358640" cy="713105"/>
                <wp:effectExtent l="0" t="0" r="0" b="23495"/>
                <wp:wrapTight wrapText="bothSides">
                  <wp:wrapPolygon edited="0">
                    <wp:start x="126" y="0"/>
                    <wp:lineTo x="126" y="21542"/>
                    <wp:lineTo x="21273" y="21542"/>
                    <wp:lineTo x="21273" y="0"/>
                    <wp:lineTo x="126"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4E9CC1B" w14:textId="0B9A6228" w:rsidR="008969DB" w:rsidRPr="00C20279" w:rsidRDefault="008969DB" w:rsidP="00136320">
                            <w:pPr>
                              <w:pStyle w:val="Heading1"/>
                              <w:rPr>
                                <w:rFonts w:ascii="Trebuchet MS" w:hAnsi="Trebuchet MS"/>
                                <w:szCs w:val="48"/>
                              </w:rPr>
                            </w:pPr>
                            <w:r w:rsidRPr="00C20279">
                              <w:rPr>
                                <w:rFonts w:ascii="Trebuchet MS" w:hAnsi="Trebuchet MS"/>
                                <w:szCs w:val="48"/>
                              </w:rPr>
                              <w:t>Making Rawlicious, Delicious &amp; Nutritious Treats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margin-left:230pt;margin-top:76.2pt;width:343.2pt;height:56.15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" filled="f" stroked="f">
                <v:textbox inset=",0,,0">
                  <w:txbxContent>
                    <w:p w14:paraId="04E9CC1B" w14:textId="0B9A6228" w:rsidR="008969DB" w:rsidRPr="00C20279" w:rsidRDefault="008969DB" w:rsidP="00136320">
                      <w:pPr>
                        <w:pStyle w:val="Heading1"/>
                        <w:rPr>
                          <w:rFonts w:ascii="Trebuchet MS" w:hAnsi="Trebuchet MS"/>
                          <w:szCs w:val="48"/>
                        </w:rPr>
                      </w:pPr>
                      <w:r w:rsidRPr="00C20279">
                        <w:rPr>
                          <w:rFonts w:ascii="Trebuchet MS" w:hAnsi="Trebuchet MS"/>
                          <w:szCs w:val="48"/>
                        </w:rPr>
                        <w:t>Making Rawlicious, Delicious &amp; Nutritious Treats</w:t>
                      </w:r>
                    </w:p>
                  </w:txbxContent>
                </v:textbox>
                <w10:wrap type="tight" anchorx="page" anchory="page"/>
              </v:shape>
            </w:pict>
          </mc:Fallback>
        </mc:AlternateContent>
      </w:r>
      <w:r w:rsidR="009453D4">
        <w:rPr>
          <w:noProof/>
        </w:rPr>
        <mc:AlternateContent>
          <mc:Choice Requires="wps">
            <w:drawing>
              <wp:anchor distT="0" distB="0" distL="114300" distR="114300" simplePos="0" relativeHeight="251658316" behindDoc="0" locked="0" layoutInCell="1" allowOverlap="1" wp14:anchorId="780EC1AE" wp14:editId="68CAC256">
                <wp:simplePos x="0" y="0"/>
                <wp:positionH relativeFrom="page">
                  <wp:posOffset>3452495</wp:posOffset>
                </wp:positionH>
                <wp:positionV relativeFrom="page">
                  <wp:posOffset>1804670</wp:posOffset>
                </wp:positionV>
                <wp:extent cx="3776345" cy="320040"/>
                <wp:effectExtent l="0" t="0" r="0" b="10160"/>
                <wp:wrapTight wrapText="bothSides">
                  <wp:wrapPolygon edited="0">
                    <wp:start x="145" y="0"/>
                    <wp:lineTo x="145" y="20571"/>
                    <wp:lineTo x="21357" y="20571"/>
                    <wp:lineTo x="21357" y="0"/>
                    <wp:lineTo x="145" y="0"/>
                  </wp:wrapPolygon>
                </wp:wrapTight>
                <wp:docPr id="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4C70FF" w14:textId="2F7E8D12" w:rsidR="008969DB" w:rsidRPr="00136320" w:rsidRDefault="008969DB" w:rsidP="00612B0F">
                            <w:pPr>
                              <w:pStyle w:val="Heading2"/>
                              <w:numPr>
                                <w:ilvl w:val="0"/>
                                <w:numId w:val="3"/>
                              </w:numPr>
                              <w:rPr>
                                <w:rFonts w:ascii="Trebuchet MS" w:hAnsi="Trebuchet MS"/>
                              </w:rPr>
                            </w:pPr>
                            <w:r w:rsidRPr="00136320">
                              <w:rPr>
                                <w:rFonts w:ascii="Trebuchet MS" w:hAnsi="Trebuchet MS"/>
                              </w:rPr>
                              <w:t xml:space="preserve"> Dried Fruit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3" type="#_x0000_t202" style="position:absolute;margin-left:271.85pt;margin-top:142.1pt;width:297.35pt;height:2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" filled="f" stroked="f">
                <v:textbox inset=",0,,0">
                  <w:txbxContent>
                    <w:p w14:paraId="094C70FF" w14:textId="2F7E8D12" w:rsidR="008969DB" w:rsidRPr="00136320" w:rsidRDefault="008969DB" w:rsidP="00612B0F">
                      <w:pPr>
                        <w:pStyle w:val="Heading2"/>
                        <w:numPr>
                          <w:ilvl w:val="0"/>
                          <w:numId w:val="3"/>
                        </w:numPr>
                        <w:rPr>
                          <w:rFonts w:ascii="Trebuchet MS" w:hAnsi="Trebuchet MS"/>
                        </w:rPr>
                      </w:pPr>
                      <w:r w:rsidRPr="00136320">
                        <w:rPr>
                          <w:rFonts w:ascii="Trebuchet MS" w:hAnsi="Trebuchet MS"/>
                        </w:rPr>
                        <w:t xml:space="preserve"> Dried Fruit</w:t>
                      </w:r>
                    </w:p>
                  </w:txbxContent>
                </v:textbox>
                <w10:wrap type="tight" anchorx="page" anchory="page"/>
              </v:shape>
            </w:pict>
          </mc:Fallback>
        </mc:AlternateContent>
      </w:r>
      <w:r w:rsidR="009453D4">
        <w:rPr>
          <w:noProof/>
        </w:rPr>
        <mc:AlternateContent>
          <mc:Choice Requires="wps">
            <w:drawing>
              <wp:anchor distT="0" distB="0" distL="114300" distR="114300" simplePos="0" relativeHeight="251658317" behindDoc="0" locked="0" layoutInCell="0" allowOverlap="1" wp14:anchorId="40B7D0AF" wp14:editId="4721A1DE">
                <wp:simplePos x="0" y="0"/>
                <wp:positionH relativeFrom="page">
                  <wp:posOffset>3559810</wp:posOffset>
                </wp:positionH>
                <wp:positionV relativeFrom="page">
                  <wp:posOffset>2187575</wp:posOffset>
                </wp:positionV>
                <wp:extent cx="3771900" cy="1769110"/>
                <wp:effectExtent l="0" t="0" r="0" b="8890"/>
                <wp:wrapTight wrapText="bothSides">
                  <wp:wrapPolygon edited="0">
                    <wp:start x="145" y="0"/>
                    <wp:lineTo x="145" y="21398"/>
                    <wp:lineTo x="21236" y="21398"/>
                    <wp:lineTo x="21236" y="0"/>
                    <wp:lineTo x="145" y="0"/>
                  </wp:wrapPolygon>
                </wp:wrapTight>
                <wp:docPr id="10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76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7C47FC9" w14:textId="3FA749E6" w:rsidR="008969DB" w:rsidRPr="00136320" w:rsidRDefault="008969DB" w:rsidP="00136320">
                            <w:pPr>
                              <w:pStyle w:val="BodyText"/>
                              <w:jc w:val="both"/>
                              <w:rPr>
                                <w:rFonts w:ascii="Trebuchet MS" w:hAnsi="Trebuchet MS"/>
                              </w:rPr>
                            </w:pPr>
                            <w:r w:rsidRPr="00136320">
                              <w:rPr>
                                <w:rFonts w:ascii="Trebuchet MS" w:hAnsi="Trebuchet MS"/>
                              </w:rPr>
                              <w:t>Children love using the dehydrator because it is never too hot for their little hands (</w:t>
                            </w:r>
                            <w:r>
                              <w:rPr>
                                <w:rFonts w:ascii="Trebuchet MS" w:hAnsi="Trebuchet MS"/>
                              </w:rPr>
                              <w:t>and</w:t>
                            </w:r>
                            <w:r w:rsidRPr="00136320">
                              <w:rPr>
                                <w:rFonts w:ascii="Trebuchet MS" w:hAnsi="Trebuchet MS"/>
                              </w:rPr>
                              <w:t xml:space="preserve"> it looks like a UFO). We </w:t>
                            </w:r>
                            <w:r>
                              <w:rPr>
                                <w:rFonts w:ascii="Trebuchet MS" w:hAnsi="Trebuchet MS"/>
                              </w:rPr>
                              <w:t>cut up</w:t>
                            </w:r>
                            <w:r w:rsidRPr="00136320">
                              <w:rPr>
                                <w:rFonts w:ascii="Trebuchet MS" w:hAnsi="Trebuchet MS"/>
                              </w:rPr>
                              <w:t xml:space="preserve"> pineapples and Swazi bananas, arranged them on the trays and drizzled them with lemon juice to keep them from going brown. They dehydrated at 55 degrees Celsius for </w:t>
                            </w:r>
                            <w:r>
                              <w:rPr>
                                <w:rFonts w:ascii="Trebuchet MS" w:hAnsi="Trebuchet MS"/>
                              </w:rPr>
                              <w:t>6-7</w:t>
                            </w:r>
                            <w:r w:rsidRPr="00136320">
                              <w:rPr>
                                <w:rFonts w:ascii="Trebuchet MS" w:hAnsi="Trebuchet MS"/>
                              </w:rPr>
                              <w:t xml:space="preserve"> hours until they were dried but still chewy. </w:t>
                            </w:r>
                            <w:r>
                              <w:rPr>
                                <w:rFonts w:ascii="Trebuchet MS" w:hAnsi="Trebuchet MS"/>
                              </w:rPr>
                              <w:t>They disappeared like hot cakes!</w:t>
                            </w:r>
                          </w:p>
                          <w:p w14:paraId="2F487C88" w14:textId="791F4C41" w:rsidR="008969DB" w:rsidRPr="00CA47DA" w:rsidRDefault="008969DB" w:rsidP="00136320">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4" type="#_x0000_t202" style="position:absolute;margin-left:280.3pt;margin-top:172.25pt;width:297pt;height:139.3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" mv:complextextbox="1" o:allowincell="f" filled="f" stroked="f">
                <v:textbox inset=",0,,0">
                  <w:txbxContent>
                    <w:p w14:paraId="37C47FC9" w14:textId="3FA749E6" w:rsidR="008969DB" w:rsidRPr="00136320" w:rsidRDefault="008969DB" w:rsidP="00136320">
                      <w:pPr>
                        <w:pStyle w:val="BodyText"/>
                        <w:jc w:val="both"/>
                        <w:rPr>
                          <w:rFonts w:ascii="Trebuchet MS" w:hAnsi="Trebuchet MS"/>
                        </w:rPr>
                      </w:pPr>
                      <w:r w:rsidRPr="00136320">
                        <w:rPr>
                          <w:rFonts w:ascii="Trebuchet MS" w:hAnsi="Trebuchet MS"/>
                        </w:rPr>
                        <w:t>Children love using the dehydrator because it is never too hot for their little hands (</w:t>
                      </w:r>
                      <w:r>
                        <w:rPr>
                          <w:rFonts w:ascii="Trebuchet MS" w:hAnsi="Trebuchet MS"/>
                        </w:rPr>
                        <w:t>and</w:t>
                      </w:r>
                      <w:r w:rsidRPr="00136320">
                        <w:rPr>
                          <w:rFonts w:ascii="Trebuchet MS" w:hAnsi="Trebuchet MS"/>
                        </w:rPr>
                        <w:t xml:space="preserve"> it looks like a UFO). We </w:t>
                      </w:r>
                      <w:r>
                        <w:rPr>
                          <w:rFonts w:ascii="Trebuchet MS" w:hAnsi="Trebuchet MS"/>
                        </w:rPr>
                        <w:t>cut up</w:t>
                      </w:r>
                      <w:r w:rsidRPr="00136320">
                        <w:rPr>
                          <w:rFonts w:ascii="Trebuchet MS" w:hAnsi="Trebuchet MS"/>
                        </w:rPr>
                        <w:t xml:space="preserve"> pineapples and Swazi bananas, arranged them on the trays and drizzled them with lemon juice to keep them from going brown. They dehydrated at 55 degrees Celsius for </w:t>
                      </w:r>
                      <w:r>
                        <w:rPr>
                          <w:rFonts w:ascii="Trebuchet MS" w:hAnsi="Trebuchet MS"/>
                        </w:rPr>
                        <w:t>6-7</w:t>
                      </w:r>
                      <w:r w:rsidRPr="00136320">
                        <w:rPr>
                          <w:rFonts w:ascii="Trebuchet MS" w:hAnsi="Trebuchet MS"/>
                        </w:rPr>
                        <w:t xml:space="preserve"> hours until they were dried but still chewy. </w:t>
                      </w:r>
                      <w:r>
                        <w:rPr>
                          <w:rFonts w:ascii="Trebuchet MS" w:hAnsi="Trebuchet MS"/>
                        </w:rPr>
                        <w:t>They disappeared like hot cakes!</w:t>
                      </w:r>
                    </w:p>
                    <w:p w14:paraId="2F487C88" w14:textId="791F4C41" w:rsidR="008969DB" w:rsidRPr="00CA47DA" w:rsidRDefault="008969DB" w:rsidP="00136320">
                      <w:pPr>
                        <w:pStyle w:val="BodyText"/>
                      </w:pPr>
                    </w:p>
                  </w:txbxContent>
                </v:textbox>
                <w10:wrap type="tight" anchorx="page" anchory="page"/>
              </v:shape>
            </w:pict>
          </mc:Fallback>
        </mc:AlternateContent>
      </w:r>
      <w:r w:rsidR="00047EF7">
        <w:rPr>
          <w:noProof/>
        </w:rPr>
        <mc:AlternateContent>
          <mc:Choice Requires="wps">
            <w:drawing>
              <wp:anchor distT="0" distB="0" distL="114300" distR="114300" simplePos="0" relativeHeight="251658320" behindDoc="0" locked="0" layoutInCell="1" allowOverlap="1" wp14:anchorId="1A909FBE" wp14:editId="279F6AE3">
                <wp:simplePos x="0" y="0"/>
                <wp:positionH relativeFrom="page">
                  <wp:posOffset>452755</wp:posOffset>
                </wp:positionH>
                <wp:positionV relativeFrom="page">
                  <wp:posOffset>6015990</wp:posOffset>
                </wp:positionV>
                <wp:extent cx="3776345" cy="320040"/>
                <wp:effectExtent l="0" t="0" r="0" b="10160"/>
                <wp:wrapTight wrapText="bothSides">
                  <wp:wrapPolygon edited="0">
                    <wp:start x="145" y="0"/>
                    <wp:lineTo x="145" y="20571"/>
                    <wp:lineTo x="21357" y="20571"/>
                    <wp:lineTo x="21357" y="0"/>
                    <wp:lineTo x="145"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D521B45" w14:textId="07299DF5" w:rsidR="008969DB" w:rsidRPr="00136320" w:rsidRDefault="008969DB" w:rsidP="009F47D4">
                            <w:pPr>
                              <w:pStyle w:val="Heading2"/>
                              <w:numPr>
                                <w:ilvl w:val="0"/>
                                <w:numId w:val="3"/>
                              </w:numPr>
                              <w:rPr>
                                <w:rFonts w:ascii="Trebuchet MS" w:hAnsi="Trebuchet MS"/>
                              </w:rPr>
                            </w:pPr>
                            <w:r w:rsidRPr="00136320">
                              <w:rPr>
                                <w:rFonts w:ascii="Trebuchet MS" w:hAnsi="Trebuchet MS"/>
                              </w:rPr>
                              <w:t>Chocolate Mousse</w:t>
                            </w:r>
                          </w:p>
                          <w:p w14:paraId="13D92E1F" w14:textId="4E7DBDC7" w:rsidR="008969DB" w:rsidRPr="00CA47DA" w:rsidRDefault="008969DB" w:rsidP="00136320"/>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5" type="#_x0000_t202" style="position:absolute;margin-left:35.65pt;margin-top:473.7pt;width:297.35pt;height:25.2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" filled="f" stroked="f">
                <v:textbox inset=",0,,0">
                  <w:txbxContent>
                    <w:p w14:paraId="3D521B45" w14:textId="07299DF5" w:rsidR="008969DB" w:rsidRPr="00136320" w:rsidRDefault="008969DB" w:rsidP="009F47D4">
                      <w:pPr>
                        <w:pStyle w:val="Heading2"/>
                        <w:numPr>
                          <w:ilvl w:val="0"/>
                          <w:numId w:val="3"/>
                        </w:numPr>
                        <w:rPr>
                          <w:rFonts w:ascii="Trebuchet MS" w:hAnsi="Trebuchet MS"/>
                        </w:rPr>
                      </w:pPr>
                      <w:r w:rsidRPr="00136320">
                        <w:rPr>
                          <w:rFonts w:ascii="Trebuchet MS" w:hAnsi="Trebuchet MS"/>
                        </w:rPr>
                        <w:t>Chocolate Mousse</w:t>
                      </w:r>
                    </w:p>
                    <w:p w14:paraId="13D92E1F" w14:textId="4E7DBDC7" w:rsidR="008969DB" w:rsidRPr="00CA47DA" w:rsidRDefault="008969DB" w:rsidP="00136320"/>
                  </w:txbxContent>
                </v:textbox>
                <w10:wrap type="tight" anchorx="page" anchory="page"/>
              </v:shape>
            </w:pict>
          </mc:Fallback>
        </mc:AlternateContent>
      </w:r>
      <w:r w:rsidR="0060684F">
        <w:rPr>
          <w:noProof/>
        </w:rPr>
        <mc:AlternateContent>
          <mc:Choice Requires="wps">
            <w:drawing>
              <wp:anchor distT="0" distB="0" distL="114300" distR="114300" simplePos="0" relativeHeight="251658318" behindDoc="0" locked="0" layoutInCell="1" allowOverlap="1" wp14:anchorId="04906111" wp14:editId="0A724059">
                <wp:simplePos x="0" y="0"/>
                <wp:positionH relativeFrom="page">
                  <wp:posOffset>3559810</wp:posOffset>
                </wp:positionH>
                <wp:positionV relativeFrom="page">
                  <wp:posOffset>4126230</wp:posOffset>
                </wp:positionV>
                <wp:extent cx="3776345" cy="320040"/>
                <wp:effectExtent l="0" t="0" r="0" b="10160"/>
                <wp:wrapTight wrapText="bothSides">
                  <wp:wrapPolygon edited="0">
                    <wp:start x="145" y="0"/>
                    <wp:lineTo x="145" y="20571"/>
                    <wp:lineTo x="21357" y="20571"/>
                    <wp:lineTo x="21357" y="0"/>
                    <wp:lineTo x="145" y="0"/>
                  </wp:wrapPolygon>
                </wp:wrapTight>
                <wp:docPr id="1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020C09" w14:textId="5E037FE2" w:rsidR="008969DB" w:rsidRPr="00136320" w:rsidRDefault="008969DB" w:rsidP="00613D68">
                            <w:pPr>
                              <w:pStyle w:val="Heading2"/>
                              <w:numPr>
                                <w:ilvl w:val="0"/>
                                <w:numId w:val="3"/>
                              </w:numPr>
                              <w:rPr>
                                <w:rFonts w:ascii="Trebuchet MS" w:hAnsi="Trebuchet MS"/>
                              </w:rPr>
                            </w:pPr>
                            <w:r w:rsidRPr="00136320">
                              <w:rPr>
                                <w:rFonts w:ascii="Trebuchet MS" w:hAnsi="Trebuchet MS"/>
                              </w:rPr>
                              <w:t>Pink Milkshake</w:t>
                            </w:r>
                          </w:p>
                          <w:p w14:paraId="41846472" w14:textId="02937DB7" w:rsidR="008969DB" w:rsidRPr="00CA47DA" w:rsidRDefault="008969DB" w:rsidP="00613D6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6" type="#_x0000_t202" style="position:absolute;margin-left:280.3pt;margin-top:324.9pt;width:297.35pt;height:25.2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" filled="f" stroked="f">
                <v:textbox inset=",0,,0">
                  <w:txbxContent>
                    <w:p w14:paraId="20020C09" w14:textId="5E037FE2" w:rsidR="008969DB" w:rsidRPr="00136320" w:rsidRDefault="008969DB" w:rsidP="00613D68">
                      <w:pPr>
                        <w:pStyle w:val="Heading2"/>
                        <w:numPr>
                          <w:ilvl w:val="0"/>
                          <w:numId w:val="3"/>
                        </w:numPr>
                        <w:rPr>
                          <w:rFonts w:ascii="Trebuchet MS" w:hAnsi="Trebuchet MS"/>
                        </w:rPr>
                      </w:pPr>
                      <w:r w:rsidRPr="00136320">
                        <w:rPr>
                          <w:rFonts w:ascii="Trebuchet MS" w:hAnsi="Trebuchet MS"/>
                        </w:rPr>
                        <w:t>Pink Milkshake</w:t>
                      </w:r>
                    </w:p>
                    <w:p w14:paraId="41846472" w14:textId="02937DB7" w:rsidR="008969DB" w:rsidRPr="00CA47DA" w:rsidRDefault="008969DB" w:rsidP="00613D68"/>
                  </w:txbxContent>
                </v:textbox>
                <w10:wrap type="tight" anchorx="page" anchory="page"/>
              </v:shape>
            </w:pict>
          </mc:Fallback>
        </mc:AlternateContent>
      </w:r>
      <w:r w:rsidR="00321DB9">
        <w:br w:type="page"/>
      </w:r>
      <w:r w:rsidR="00F32927">
        <w:rPr>
          <w:noProof/>
        </w:rPr>
        <w:lastRenderedPageBreak/>
        <mc:AlternateContent>
          <mc:Choice Requires="wps">
            <w:drawing>
              <wp:anchor distT="0" distB="0" distL="114300" distR="114300" simplePos="0" relativeHeight="251658311" behindDoc="0" locked="0" layoutInCell="1" allowOverlap="1" wp14:anchorId="74B82736" wp14:editId="56FBD84C">
                <wp:simplePos x="0" y="0"/>
                <wp:positionH relativeFrom="page">
                  <wp:posOffset>502920</wp:posOffset>
                </wp:positionH>
                <wp:positionV relativeFrom="page">
                  <wp:posOffset>6948170</wp:posOffset>
                </wp:positionV>
                <wp:extent cx="6680200" cy="0"/>
                <wp:effectExtent l="0" t="0" r="25400" b="25400"/>
                <wp:wrapNone/>
                <wp:docPr id="9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6pt,547.1pt" to="565.6pt,54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" strokecolor="#ad0202 [3215]" strokeweight="1pt">
                <v:shadow opacity="22938f" mv:blur="38100f" offset="0,2pt"/>
                <w10:wrap anchorx="page" anchory="page"/>
              </v:line>
            </w:pict>
          </mc:Fallback>
        </mc:AlternateContent>
      </w:r>
      <w:r w:rsidR="00F32927">
        <w:rPr>
          <w:noProof/>
        </w:rPr>
        <mc:AlternateContent>
          <mc:Choice Requires="wps">
            <w:drawing>
              <wp:anchor distT="0" distB="0" distL="114300" distR="114300" simplePos="0" relativeHeight="251658327" behindDoc="0" locked="0" layoutInCell="1" allowOverlap="1" wp14:anchorId="444BD504" wp14:editId="32FEECA4">
                <wp:simplePos x="0" y="0"/>
                <wp:positionH relativeFrom="page">
                  <wp:posOffset>3454400</wp:posOffset>
                </wp:positionH>
                <wp:positionV relativeFrom="page">
                  <wp:posOffset>7067550</wp:posOffset>
                </wp:positionV>
                <wp:extent cx="3942715" cy="393700"/>
                <wp:effectExtent l="0" t="0" r="0" b="12700"/>
                <wp:wrapTight wrapText="bothSides">
                  <wp:wrapPolygon edited="0">
                    <wp:start x="139" y="0"/>
                    <wp:lineTo x="139" y="20903"/>
                    <wp:lineTo x="21290" y="20903"/>
                    <wp:lineTo x="21290" y="0"/>
                    <wp:lineTo x="139" y="0"/>
                  </wp:wrapPolygon>
                </wp:wrapTight>
                <wp:docPr id="1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D491F8" w14:textId="09CF5059" w:rsidR="008969DB" w:rsidRPr="00CA47DA" w:rsidRDefault="008969DB" w:rsidP="00136320">
                            <w:pPr>
                              <w:pStyle w:val="Heading1"/>
                            </w:pPr>
                            <w:r>
                              <w:t>Prayer Flags for Nepal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7" type="#_x0000_t202" style="position:absolute;margin-left:272pt;margin-top:556.5pt;width:310.45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" filled="f" stroked="f">
                <v:textbox inset=",0,,0">
                  <w:txbxContent>
                    <w:p w14:paraId="17D491F8" w14:textId="09CF5059" w:rsidR="008969DB" w:rsidRPr="00CA47DA" w:rsidRDefault="008969DB" w:rsidP="00136320">
                      <w:pPr>
                        <w:pStyle w:val="Heading1"/>
                      </w:pPr>
                      <w:r>
                        <w:t>Prayer Flags for Nepal</w:t>
                      </w:r>
                    </w:p>
                  </w:txbxContent>
                </v:textbox>
                <w10:wrap type="tight" anchorx="page" anchory="page"/>
              </v:shape>
            </w:pict>
          </mc:Fallback>
        </mc:AlternateContent>
      </w:r>
      <w:r w:rsidR="00F32927">
        <w:rPr>
          <w:noProof/>
        </w:rPr>
        <w:drawing>
          <wp:anchor distT="0" distB="0" distL="118745" distR="118745" simplePos="0" relativeHeight="251658371" behindDoc="0" locked="0" layoutInCell="0" allowOverlap="1" wp14:anchorId="762583EA" wp14:editId="0160F5C9">
            <wp:simplePos x="0" y="0"/>
            <wp:positionH relativeFrom="page">
              <wp:posOffset>563245</wp:posOffset>
            </wp:positionH>
            <wp:positionV relativeFrom="page">
              <wp:posOffset>7531735</wp:posOffset>
            </wp:positionV>
            <wp:extent cx="2679065" cy="1816735"/>
            <wp:effectExtent l="228600" t="203200" r="191135" b="266065"/>
            <wp:wrapTight wrapText="bothSides">
              <wp:wrapPolygon edited="0">
                <wp:start x="18427" y="-1659"/>
                <wp:lineTo x="-1213" y="-3087"/>
                <wp:lineTo x="-1339" y="21119"/>
                <wp:lineTo x="-827" y="23291"/>
                <wp:lineTo x="1012" y="23482"/>
                <wp:lineTo x="1245" y="22900"/>
                <wp:lineTo x="15821" y="22896"/>
                <wp:lineTo x="16025" y="22917"/>
                <wp:lineTo x="22587" y="18753"/>
                <wp:lineTo x="22513" y="-1236"/>
                <wp:lineTo x="18427" y="-1659"/>
              </wp:wrapPolygon>
            </wp:wrapTight>
            <wp:docPr id="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34" descr=":nfc 13 - fall p 2 through 6:42-1647173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21359019">
                      <a:off x="0" y="0"/>
                      <a:ext cx="2679065" cy="1816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32927">
        <w:rPr>
          <w:noProof/>
        </w:rPr>
        <mc:AlternateContent>
          <mc:Choice Requires="wps">
            <w:drawing>
              <wp:anchor distT="0" distB="0" distL="114300" distR="114300" simplePos="0" relativeHeight="251658329" behindDoc="0" locked="0" layoutInCell="1" allowOverlap="1" wp14:anchorId="35F221CB" wp14:editId="7FAD4DEB">
                <wp:simplePos x="0" y="0"/>
                <wp:positionH relativeFrom="page">
                  <wp:posOffset>3378200</wp:posOffset>
                </wp:positionH>
                <wp:positionV relativeFrom="page">
                  <wp:posOffset>7581900</wp:posOffset>
                </wp:positionV>
                <wp:extent cx="3891280" cy="2025650"/>
                <wp:effectExtent l="0" t="0" r="0" b="6350"/>
                <wp:wrapTight wrapText="bothSides">
                  <wp:wrapPolygon edited="0">
                    <wp:start x="141" y="0"/>
                    <wp:lineTo x="141" y="21397"/>
                    <wp:lineTo x="21290" y="21397"/>
                    <wp:lineTo x="21290" y="0"/>
                    <wp:lineTo x="141" y="0"/>
                  </wp:wrapPolygon>
                </wp:wrapTight>
                <wp:docPr id="1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202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4E569C0" w14:textId="5DEC2733" w:rsidR="008969DB" w:rsidRPr="007B4FD8" w:rsidRDefault="008969DB" w:rsidP="007B4FD8">
                            <w:pPr>
                              <w:pStyle w:val="BlockText"/>
                              <w:jc w:val="both"/>
                              <w:rPr>
                                <w:rFonts w:ascii="Trebuchet MS" w:hAnsi="Trebuchet MS"/>
                                <w:sz w:val="24"/>
                              </w:rPr>
                            </w:pPr>
                            <w:r>
                              <w:rPr>
                                <w:rFonts w:ascii="Trebuchet MS" w:hAnsi="Trebuchet MS"/>
                                <w:sz w:val="24"/>
                              </w:rPr>
                              <w:t>After the terrible earthquake hit Nepal, the Jelly Belly tribe started making prayer flags with messages of hope written on them. Prayers and messages such as ‘May you be safe’, ‘May you find the best medical treatment’ and ‘We are all connected’ came from the children’s own hearts and minds. Some children designed and coloured their own mandalas too. Following the tradition, the flags were hung in the morning and the wind picked up instantly, almost as if to take the prayers quickly to those in need.</w:t>
                            </w:r>
                          </w:p>
                          <w:p w14:paraId="30E20CFF" w14:textId="3765900F" w:rsidR="008969DB" w:rsidRPr="00CA47DA" w:rsidRDefault="008969DB" w:rsidP="00136320">
                            <w:pPr>
                              <w:pStyle w:val="BlockText"/>
                              <w:rPr>
                                <w:b/>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48" type="#_x0000_t202" style="position:absolute;margin-left:266pt;margin-top:597pt;width:306.4pt;height:159.5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" mv:complextextbox="1" filled="f" stroked="f">
                <v:textbox inset=",0,,0">
                  <w:txbxContent>
                    <w:p w14:paraId="14E569C0" w14:textId="5DEC2733" w:rsidR="008969DB" w:rsidRPr="007B4FD8" w:rsidRDefault="008969DB" w:rsidP="007B4FD8">
                      <w:pPr>
                        <w:pStyle w:val="BlockText"/>
                        <w:jc w:val="both"/>
                        <w:rPr>
                          <w:rFonts w:ascii="Trebuchet MS" w:hAnsi="Trebuchet MS"/>
                          <w:sz w:val="24"/>
                        </w:rPr>
                      </w:pPr>
                      <w:r>
                        <w:rPr>
                          <w:rFonts w:ascii="Trebuchet MS" w:hAnsi="Trebuchet MS"/>
                          <w:sz w:val="24"/>
                        </w:rPr>
                        <w:t>After the terrible earthquake hit Nepal, the Jelly Belly tribe started making prayer flags with messages of hope written on them. Prayers and messages such as ‘May you be safe’, ‘May you find the best medical treatment’ and ‘We are all connected’ came from the children’s own hearts and minds. Some children designed and coloured their own mandalas too. Following the tradition, the flags were hung in the morning and the wind picked up instantly, almost as if to take the prayers quickly to those in need.</w:t>
                      </w:r>
                    </w:p>
                    <w:p w14:paraId="30E20CFF" w14:textId="3765900F" w:rsidR="008969DB" w:rsidRPr="00CA47DA" w:rsidRDefault="008969DB" w:rsidP="00136320">
                      <w:pPr>
                        <w:pStyle w:val="BlockText"/>
                        <w:rPr>
                          <w:b/>
                        </w:rPr>
                      </w:pPr>
                    </w:p>
                  </w:txbxContent>
                </v:textbox>
                <w10:wrap type="tight" anchorx="page" anchory="page"/>
              </v:shape>
            </w:pict>
          </mc:Fallback>
        </mc:AlternateContent>
      </w:r>
      <w:r w:rsidR="009F78BF">
        <w:rPr>
          <w:noProof/>
        </w:rPr>
        <mc:AlternateContent>
          <mc:Choice Requires="wps">
            <w:drawing>
              <wp:anchor distT="0" distB="0" distL="114300" distR="114300" simplePos="0" relativeHeight="251658326" behindDoc="0" locked="0" layoutInCell="1" allowOverlap="1" wp14:anchorId="452435B5" wp14:editId="35ECC2D9">
                <wp:simplePos x="0" y="0"/>
                <wp:positionH relativeFrom="page">
                  <wp:posOffset>3977640</wp:posOffset>
                </wp:positionH>
                <wp:positionV relativeFrom="page">
                  <wp:posOffset>3416300</wp:posOffset>
                </wp:positionV>
                <wp:extent cx="3291840" cy="3531870"/>
                <wp:effectExtent l="0" t="0" r="0" b="24130"/>
                <wp:wrapTight wrapText="bothSides">
                  <wp:wrapPolygon edited="0">
                    <wp:start x="167" y="0"/>
                    <wp:lineTo x="167" y="21592"/>
                    <wp:lineTo x="21167" y="21592"/>
                    <wp:lineTo x="21167" y="0"/>
                    <wp:lineTo x="167" y="0"/>
                  </wp:wrapPolygon>
                </wp:wrapTight>
                <wp:docPr id="9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53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1"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9" type="#_x0000_t202" style="position:absolute;margin-left:313.2pt;margin-top:269pt;width:259.2pt;height:278.1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" mv:complextextbox="1" filled="f" stroked="f">
                <v:textbox inset=",0,,0">
                  <w:txbxContent/>
                </v:textbox>
                <w10:wrap type="tight" anchorx="page" anchory="page"/>
              </v:shape>
            </w:pict>
          </mc:Fallback>
        </mc:AlternateContent>
      </w:r>
      <w:r w:rsidR="00047EF7">
        <w:rPr>
          <w:noProof/>
        </w:rPr>
        <mc:AlternateContent>
          <mc:Choice Requires="wps">
            <w:drawing>
              <wp:anchor distT="0" distB="0" distL="114300" distR="114300" simplePos="0" relativeHeight="251658238" behindDoc="0" locked="0" layoutInCell="1" allowOverlap="1" wp14:anchorId="42D58450" wp14:editId="061002E0">
                <wp:simplePos x="0" y="0"/>
                <wp:positionH relativeFrom="page">
                  <wp:posOffset>374650</wp:posOffset>
                </wp:positionH>
                <wp:positionV relativeFrom="page">
                  <wp:posOffset>6743700</wp:posOffset>
                </wp:positionV>
                <wp:extent cx="7022465" cy="2924810"/>
                <wp:effectExtent l="0" t="0" r="0" b="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92481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31pt;width:552.95pt;height:230.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" fillcolor="white [3212]" stroked="f" strokecolor="#4a7ebb" strokeweight="1.5pt">
                <v:fill color2="#fbbe05 [3205]" focus="100%" type="gradient"/>
                <v:shadow opacity="22938f" mv:blur="38100f" offset="0,2pt"/>
                <v:textbox inset=",7.2pt,,7.2pt"/>
                <w10:wrap anchorx="page" anchory="page"/>
              </v:rect>
            </w:pict>
          </mc:Fallback>
        </mc:AlternateContent>
      </w:r>
      <w:r w:rsidR="00047EF7">
        <w:rPr>
          <w:noProof/>
        </w:rPr>
        <mc:AlternateContent>
          <mc:Choice Requires="wps">
            <w:drawing>
              <wp:anchor distT="0" distB="0" distL="114300" distR="114300" simplePos="0" relativeHeight="251662475" behindDoc="0" locked="0" layoutInCell="1" allowOverlap="1" wp14:anchorId="21D7A0FE" wp14:editId="0BE7BEEE">
                <wp:simplePos x="0" y="0"/>
                <wp:positionH relativeFrom="page">
                  <wp:posOffset>502920</wp:posOffset>
                </wp:positionH>
                <wp:positionV relativeFrom="page">
                  <wp:posOffset>3543300</wp:posOffset>
                </wp:positionV>
                <wp:extent cx="3291840" cy="3200400"/>
                <wp:effectExtent l="0" t="0" r="0" b="0"/>
                <wp:wrapTight wrapText="bothSides">
                  <wp:wrapPolygon edited="0">
                    <wp:start x="167" y="0"/>
                    <wp:lineTo x="167" y="21429"/>
                    <wp:lineTo x="21167" y="21429"/>
                    <wp:lineTo x="21167" y="0"/>
                    <wp:lineTo x="167" y="0"/>
                  </wp:wrapPolygon>
                </wp:wrapTight>
                <wp:docPr id="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1">
                        <w:txbxContent>
                          <w:p w14:paraId="5F952AF8" w14:textId="28AC2047" w:rsidR="008969DB" w:rsidRPr="007B4FD8" w:rsidRDefault="008969DB" w:rsidP="007B4FD8">
                            <w:pPr>
                              <w:pStyle w:val="BodyText"/>
                              <w:jc w:val="both"/>
                              <w:rPr>
                                <w:rFonts w:ascii="Trebuchet MS" w:hAnsi="Trebuchet MS"/>
                                <w:sz w:val="26"/>
                                <w:szCs w:val="26"/>
                              </w:rPr>
                            </w:pPr>
                            <w:r>
                              <w:rPr>
                                <w:rFonts w:ascii="Trebuchet MS" w:hAnsi="Trebuchet MS"/>
                                <w:sz w:val="26"/>
                                <w:szCs w:val="26"/>
                              </w:rPr>
                              <w:t>At Jelly Belly we wholeheartedly believe</w:t>
                            </w:r>
                            <w:r w:rsidRPr="007B4FD8">
                              <w:rPr>
                                <w:rFonts w:ascii="Trebuchet MS" w:hAnsi="Trebuchet MS"/>
                                <w:sz w:val="26"/>
                                <w:szCs w:val="26"/>
                              </w:rPr>
                              <w:t xml:space="preserve"> in inspiring young children to reduce, reuse and recycle! </w:t>
                            </w:r>
                          </w:p>
                          <w:p w14:paraId="789E4B79" w14:textId="77777777" w:rsidR="008969DB" w:rsidRPr="007B4FD8" w:rsidRDefault="008969DB" w:rsidP="007B4FD8">
                            <w:pPr>
                              <w:pStyle w:val="BodyText"/>
                              <w:jc w:val="both"/>
                              <w:rPr>
                                <w:rFonts w:ascii="Trebuchet MS" w:hAnsi="Trebuchet MS"/>
                                <w:sz w:val="26"/>
                                <w:szCs w:val="26"/>
                              </w:rPr>
                            </w:pPr>
                            <w:r w:rsidRPr="007B4FD8">
                              <w:rPr>
                                <w:rFonts w:ascii="Trebuchet MS" w:hAnsi="Trebuchet MS"/>
                                <w:sz w:val="26"/>
                                <w:szCs w:val="26"/>
                              </w:rPr>
                              <w:t xml:space="preserve">From the use of tin cans as pencil holders, to tyre chairs, to the use of recycled materials in our craft activities, children at Jelly Belly are exposed to creative ways to turn ‘junk’ into something useful, beautiful and/or playful. Let’s encourage our children to care for the environment.  </w:t>
                            </w:r>
                          </w:p>
                          <w:p w14:paraId="6BC269EC" w14:textId="7D774C41" w:rsidR="008969DB" w:rsidRPr="007B4FD8" w:rsidRDefault="008969DB" w:rsidP="007B4FD8">
                            <w:pPr>
                              <w:pStyle w:val="BodyText"/>
                              <w:rPr>
                                <w:rFonts w:ascii="Trebuchet MS" w:hAnsi="Trebuchet MS"/>
                                <w:sz w:val="28"/>
                                <w:szCs w:val="28"/>
                              </w:rPr>
                            </w:pPr>
                            <w:r w:rsidRPr="007B4FD8">
                              <w:rPr>
                                <w:rFonts w:ascii="Trebuchet MS" w:hAnsi="Trebuchet MS"/>
                                <w:sz w:val="26"/>
                                <w:szCs w:val="26"/>
                              </w:rPr>
                              <w:t>Here are some examples of the craft activities we did with recycled</w:t>
                            </w:r>
                            <w:r w:rsidRPr="007B4FD8">
                              <w:rPr>
                                <w:rFonts w:ascii="Trebuchet MS" w:hAnsi="Trebuchet MS"/>
                                <w:sz w:val="28"/>
                                <w:szCs w:val="28"/>
                              </w:rPr>
                              <w:t xml:space="preserve"> </w:t>
                            </w:r>
                            <w:r w:rsidRPr="007B4FD8">
                              <w:rPr>
                                <w:rFonts w:ascii="Trebuchet MS" w:hAnsi="Trebuchet MS"/>
                                <w:sz w:val="26"/>
                                <w:szCs w:val="26"/>
                              </w:rPr>
                              <w:t>material</w:t>
                            </w:r>
                            <w:r>
                              <w:rPr>
                                <w:rFonts w:ascii="Trebuchet MS" w:hAnsi="Trebuchet MS"/>
                                <w:sz w:val="26"/>
                                <w:szCs w:val="26"/>
                              </w:rPr>
                              <w:t>s.</w:t>
                            </w:r>
                          </w:p>
                          <w:p w14:paraId="590BA09D" w14:textId="77777777" w:rsidR="008969DB" w:rsidRPr="007B4FD8" w:rsidRDefault="008969DB" w:rsidP="007B4FD8">
                            <w:pPr>
                              <w:rPr>
                                <w:rFonts w:ascii="Trebuchet MS" w:hAnsi="Trebuchet MS"/>
                                <w:color w:val="647448" w:themeColor="accent1" w:themeShade="BF"/>
                              </w:rPr>
                            </w:pPr>
                          </w:p>
                          <w:p w14:paraId="6E7B29C4" w14:textId="4C9E2BB1" w:rsidR="008969DB" w:rsidRPr="0036597F" w:rsidRDefault="008969DB" w:rsidP="0036597F">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Bunting from tetrapaks and cardboard boxes</w:t>
                            </w:r>
                          </w:p>
                          <w:p w14:paraId="5A289FD2" w14:textId="1118DFBB" w:rsidR="008969DB" w:rsidRPr="009526C7" w:rsidRDefault="008969DB" w:rsidP="009526C7">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Stilts from tin cans and string</w:t>
                            </w:r>
                          </w:p>
                          <w:p w14:paraId="2E1D8931" w14:textId="4C86303D" w:rsidR="008969DB" w:rsidRDefault="008969DB" w:rsidP="007B4FD8">
                            <w:pPr>
                              <w:pStyle w:val="BodyText"/>
                              <w:numPr>
                                <w:ilvl w:val="0"/>
                                <w:numId w:val="5"/>
                              </w:numPr>
                              <w:rPr>
                                <w:rFonts w:ascii="Trebuchet MS" w:hAnsi="Trebuchet MS"/>
                                <w:color w:val="647448" w:themeColor="accent1" w:themeShade="BF"/>
                              </w:rPr>
                            </w:pPr>
                            <w:r w:rsidRPr="007B4FD8">
                              <w:rPr>
                                <w:rFonts w:ascii="Trebuchet MS" w:hAnsi="Trebuchet MS"/>
                                <w:color w:val="647448" w:themeColor="accent1" w:themeShade="BF"/>
                              </w:rPr>
                              <w:t>Flowers</w:t>
                            </w:r>
                            <w:r>
                              <w:rPr>
                                <w:rFonts w:ascii="Trebuchet MS" w:hAnsi="Trebuchet MS"/>
                                <w:color w:val="647448" w:themeColor="accent1" w:themeShade="BF"/>
                              </w:rPr>
                              <w:t xml:space="preserve"> from toilet rolls </w:t>
                            </w:r>
                          </w:p>
                          <w:p w14:paraId="024BBD3D" w14:textId="3CE5FA24" w:rsidR="008969DB" w:rsidRPr="009526C7" w:rsidRDefault="008969DB" w:rsidP="009526C7">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 xml:space="preserve">Butterflies and origami stars from </w:t>
                            </w:r>
                            <w:r w:rsidRPr="009526C7">
                              <w:rPr>
                                <w:rFonts w:ascii="Trebuchet MS" w:hAnsi="Trebuchet MS"/>
                                <w:color w:val="647448" w:themeColor="accent1" w:themeShade="BF"/>
                              </w:rPr>
                              <w:t>old magazines</w:t>
                            </w:r>
                          </w:p>
                          <w:p w14:paraId="7026867B" w14:textId="0A2216A0" w:rsidR="008969DB" w:rsidRPr="00F32927" w:rsidRDefault="00F32927" w:rsidP="00F32927">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Spades and rocket jet packs from</w:t>
                            </w:r>
                            <w:r w:rsidR="008969DB" w:rsidRPr="007B4FD8">
                              <w:rPr>
                                <w:rFonts w:ascii="Trebuchet MS" w:hAnsi="Trebuchet MS"/>
                                <w:color w:val="647448" w:themeColor="accent1" w:themeShade="BF"/>
                              </w:rPr>
                              <w:t xml:space="preserve"> milk bottles</w:t>
                            </w:r>
                            <w:r>
                              <w:rPr>
                                <w:rFonts w:ascii="Trebuchet MS" w:hAnsi="Trebuchet MS"/>
                                <w:color w:val="647448" w:themeColor="accent1" w:themeShade="BF"/>
                              </w:rPr>
                              <w:t xml:space="preserve"> </w:t>
                            </w:r>
                            <w:r w:rsidR="008969DB" w:rsidRPr="00F32927">
                              <w:rPr>
                                <w:rFonts w:ascii="Trebuchet MS" w:hAnsi="Trebuchet MS"/>
                                <w:color w:val="647448" w:themeColor="accent1" w:themeShade="BF"/>
                              </w:rPr>
                              <w:t>and orange sacking</w:t>
                            </w:r>
                          </w:p>
                          <w:p w14:paraId="42FD9771" w14:textId="5398417B" w:rsidR="008969DB" w:rsidRDefault="008969DB" w:rsidP="009F78BF">
                            <w:pPr>
                              <w:pStyle w:val="BodyText"/>
                              <w:numPr>
                                <w:ilvl w:val="0"/>
                                <w:numId w:val="5"/>
                              </w:numPr>
                              <w:rPr>
                                <w:rFonts w:ascii="Trebuchet MS" w:hAnsi="Trebuchet MS"/>
                                <w:color w:val="647448" w:themeColor="accent1" w:themeShade="BF"/>
                              </w:rPr>
                            </w:pPr>
                            <w:r w:rsidRPr="007B4FD8">
                              <w:rPr>
                                <w:rFonts w:ascii="Trebuchet MS" w:hAnsi="Trebuchet MS"/>
                                <w:color w:val="647448" w:themeColor="accent1" w:themeShade="BF"/>
                              </w:rPr>
                              <w:t xml:space="preserve">Wallets from Tetrapak </w:t>
                            </w:r>
                            <w:r>
                              <w:rPr>
                                <w:rFonts w:ascii="Trebuchet MS" w:hAnsi="Trebuchet MS"/>
                                <w:color w:val="647448" w:themeColor="accent1" w:themeShade="BF"/>
                              </w:rPr>
                              <w:t xml:space="preserve">juice and milk </w:t>
                            </w:r>
                            <w:r w:rsidRPr="007B4FD8">
                              <w:rPr>
                                <w:rFonts w:ascii="Trebuchet MS" w:hAnsi="Trebuchet MS"/>
                                <w:color w:val="647448" w:themeColor="accent1" w:themeShade="BF"/>
                              </w:rPr>
                              <w:t>cartons</w:t>
                            </w:r>
                          </w:p>
                          <w:p w14:paraId="41406B41" w14:textId="5F5F8270" w:rsidR="008969DB" w:rsidRDefault="008969DB" w:rsidP="009F78BF">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Picnic baskets from egg boxes</w:t>
                            </w:r>
                          </w:p>
                          <w:p w14:paraId="58CAC034" w14:textId="753C810D" w:rsidR="00F32927" w:rsidRPr="009F78BF" w:rsidRDefault="00F32927" w:rsidP="009F78BF">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Homemade play dough with beetroot, turmeric and wheatgrass natural dye</w:t>
                            </w:r>
                          </w:p>
                          <w:p w14:paraId="3AC2424F" w14:textId="4964F3EA" w:rsidR="008969DB" w:rsidRPr="00CA47DA" w:rsidRDefault="008969DB" w:rsidP="00136320">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0" type="#_x0000_t202" style="position:absolute;margin-left:39.6pt;margin-top:279pt;width:259.2pt;height:252pt;z-index:2516624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" mv:complextextbox="1" filled="f" stroked="f">
                <v:textbox style="mso-next-textbox:#Text Box 58" inset=",0,,0">
                  <w:txbxContent>
                    <w:p w14:paraId="5F952AF8" w14:textId="28AC2047" w:rsidR="008969DB" w:rsidRPr="007B4FD8" w:rsidRDefault="008969DB" w:rsidP="007B4FD8">
                      <w:pPr>
                        <w:pStyle w:val="BodyText"/>
                        <w:jc w:val="both"/>
                        <w:rPr>
                          <w:rFonts w:ascii="Trebuchet MS" w:hAnsi="Trebuchet MS"/>
                          <w:sz w:val="26"/>
                          <w:szCs w:val="26"/>
                        </w:rPr>
                      </w:pPr>
                      <w:r>
                        <w:rPr>
                          <w:rFonts w:ascii="Trebuchet MS" w:hAnsi="Trebuchet MS"/>
                          <w:sz w:val="26"/>
                          <w:szCs w:val="26"/>
                        </w:rPr>
                        <w:t>At Jelly Belly we wholeheartedly believe</w:t>
                      </w:r>
                      <w:r w:rsidRPr="007B4FD8">
                        <w:rPr>
                          <w:rFonts w:ascii="Trebuchet MS" w:hAnsi="Trebuchet MS"/>
                          <w:sz w:val="26"/>
                          <w:szCs w:val="26"/>
                        </w:rPr>
                        <w:t xml:space="preserve"> in inspiring young children to reduce, reuse and recycle! </w:t>
                      </w:r>
                    </w:p>
                    <w:p w14:paraId="789E4B79" w14:textId="77777777" w:rsidR="008969DB" w:rsidRPr="007B4FD8" w:rsidRDefault="008969DB" w:rsidP="007B4FD8">
                      <w:pPr>
                        <w:pStyle w:val="BodyText"/>
                        <w:jc w:val="both"/>
                        <w:rPr>
                          <w:rFonts w:ascii="Trebuchet MS" w:hAnsi="Trebuchet MS"/>
                          <w:sz w:val="26"/>
                          <w:szCs w:val="26"/>
                        </w:rPr>
                      </w:pPr>
                      <w:r w:rsidRPr="007B4FD8">
                        <w:rPr>
                          <w:rFonts w:ascii="Trebuchet MS" w:hAnsi="Trebuchet MS"/>
                          <w:sz w:val="26"/>
                          <w:szCs w:val="26"/>
                        </w:rPr>
                        <w:t xml:space="preserve">From the use of tin cans as pencil holders, to tyre chairs, to the use of recycled materials in our craft activities, children at Jelly Belly are exposed to creative ways to turn ‘junk’ into something useful, beautiful and/or playful. Let’s encourage our children to care for the environment.  </w:t>
                      </w:r>
                    </w:p>
                    <w:p w14:paraId="6BC269EC" w14:textId="7D774C41" w:rsidR="008969DB" w:rsidRPr="007B4FD8" w:rsidRDefault="008969DB" w:rsidP="007B4FD8">
                      <w:pPr>
                        <w:pStyle w:val="BodyText"/>
                        <w:rPr>
                          <w:rFonts w:ascii="Trebuchet MS" w:hAnsi="Trebuchet MS"/>
                          <w:sz w:val="28"/>
                          <w:szCs w:val="28"/>
                        </w:rPr>
                      </w:pPr>
                      <w:r w:rsidRPr="007B4FD8">
                        <w:rPr>
                          <w:rFonts w:ascii="Trebuchet MS" w:hAnsi="Trebuchet MS"/>
                          <w:sz w:val="26"/>
                          <w:szCs w:val="26"/>
                        </w:rPr>
                        <w:t>Here are some examples of the craft activities we did with recycled</w:t>
                      </w:r>
                      <w:r w:rsidRPr="007B4FD8">
                        <w:rPr>
                          <w:rFonts w:ascii="Trebuchet MS" w:hAnsi="Trebuchet MS"/>
                          <w:sz w:val="28"/>
                          <w:szCs w:val="28"/>
                        </w:rPr>
                        <w:t xml:space="preserve"> </w:t>
                      </w:r>
                      <w:r w:rsidRPr="007B4FD8">
                        <w:rPr>
                          <w:rFonts w:ascii="Trebuchet MS" w:hAnsi="Trebuchet MS"/>
                          <w:sz w:val="26"/>
                          <w:szCs w:val="26"/>
                        </w:rPr>
                        <w:t>material</w:t>
                      </w:r>
                      <w:r>
                        <w:rPr>
                          <w:rFonts w:ascii="Trebuchet MS" w:hAnsi="Trebuchet MS"/>
                          <w:sz w:val="26"/>
                          <w:szCs w:val="26"/>
                        </w:rPr>
                        <w:t>s.</w:t>
                      </w:r>
                    </w:p>
                    <w:p w14:paraId="590BA09D" w14:textId="77777777" w:rsidR="008969DB" w:rsidRPr="007B4FD8" w:rsidRDefault="008969DB" w:rsidP="007B4FD8">
                      <w:pPr>
                        <w:rPr>
                          <w:rFonts w:ascii="Trebuchet MS" w:hAnsi="Trebuchet MS"/>
                          <w:color w:val="647448" w:themeColor="accent1" w:themeShade="BF"/>
                        </w:rPr>
                      </w:pPr>
                    </w:p>
                    <w:p w14:paraId="6E7B29C4" w14:textId="4C9E2BB1" w:rsidR="008969DB" w:rsidRPr="0036597F" w:rsidRDefault="008969DB" w:rsidP="0036597F">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Bunting from tetrapaks and cardboard boxes</w:t>
                      </w:r>
                    </w:p>
                    <w:p w14:paraId="5A289FD2" w14:textId="1118DFBB" w:rsidR="008969DB" w:rsidRPr="009526C7" w:rsidRDefault="008969DB" w:rsidP="009526C7">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Stilts from tin cans and string</w:t>
                      </w:r>
                    </w:p>
                    <w:p w14:paraId="2E1D8931" w14:textId="4C86303D" w:rsidR="008969DB" w:rsidRDefault="008969DB" w:rsidP="007B4FD8">
                      <w:pPr>
                        <w:pStyle w:val="BodyText"/>
                        <w:numPr>
                          <w:ilvl w:val="0"/>
                          <w:numId w:val="5"/>
                        </w:numPr>
                        <w:rPr>
                          <w:rFonts w:ascii="Trebuchet MS" w:hAnsi="Trebuchet MS"/>
                          <w:color w:val="647448" w:themeColor="accent1" w:themeShade="BF"/>
                        </w:rPr>
                      </w:pPr>
                      <w:r w:rsidRPr="007B4FD8">
                        <w:rPr>
                          <w:rFonts w:ascii="Trebuchet MS" w:hAnsi="Trebuchet MS"/>
                          <w:color w:val="647448" w:themeColor="accent1" w:themeShade="BF"/>
                        </w:rPr>
                        <w:t>Flowers</w:t>
                      </w:r>
                      <w:r>
                        <w:rPr>
                          <w:rFonts w:ascii="Trebuchet MS" w:hAnsi="Trebuchet MS"/>
                          <w:color w:val="647448" w:themeColor="accent1" w:themeShade="BF"/>
                        </w:rPr>
                        <w:t xml:space="preserve"> from toilet rolls </w:t>
                      </w:r>
                    </w:p>
                    <w:p w14:paraId="024BBD3D" w14:textId="3CE5FA24" w:rsidR="008969DB" w:rsidRPr="009526C7" w:rsidRDefault="008969DB" w:rsidP="009526C7">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 xml:space="preserve">Butterflies and origami stars from </w:t>
                      </w:r>
                      <w:r w:rsidRPr="009526C7">
                        <w:rPr>
                          <w:rFonts w:ascii="Trebuchet MS" w:hAnsi="Trebuchet MS"/>
                          <w:color w:val="647448" w:themeColor="accent1" w:themeShade="BF"/>
                        </w:rPr>
                        <w:t>old magazines</w:t>
                      </w:r>
                    </w:p>
                    <w:p w14:paraId="7026867B" w14:textId="0A2216A0" w:rsidR="008969DB" w:rsidRPr="00F32927" w:rsidRDefault="00F32927" w:rsidP="00F32927">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Spades and rocket jet packs from</w:t>
                      </w:r>
                      <w:r w:rsidR="008969DB" w:rsidRPr="007B4FD8">
                        <w:rPr>
                          <w:rFonts w:ascii="Trebuchet MS" w:hAnsi="Trebuchet MS"/>
                          <w:color w:val="647448" w:themeColor="accent1" w:themeShade="BF"/>
                        </w:rPr>
                        <w:t xml:space="preserve"> milk bottles</w:t>
                      </w:r>
                      <w:r>
                        <w:rPr>
                          <w:rFonts w:ascii="Trebuchet MS" w:hAnsi="Trebuchet MS"/>
                          <w:color w:val="647448" w:themeColor="accent1" w:themeShade="BF"/>
                        </w:rPr>
                        <w:t xml:space="preserve"> </w:t>
                      </w:r>
                      <w:r w:rsidR="008969DB" w:rsidRPr="00F32927">
                        <w:rPr>
                          <w:rFonts w:ascii="Trebuchet MS" w:hAnsi="Trebuchet MS"/>
                          <w:color w:val="647448" w:themeColor="accent1" w:themeShade="BF"/>
                        </w:rPr>
                        <w:t>and orange sacking</w:t>
                      </w:r>
                    </w:p>
                    <w:p w14:paraId="42FD9771" w14:textId="5398417B" w:rsidR="008969DB" w:rsidRDefault="008969DB" w:rsidP="009F78BF">
                      <w:pPr>
                        <w:pStyle w:val="BodyText"/>
                        <w:numPr>
                          <w:ilvl w:val="0"/>
                          <w:numId w:val="5"/>
                        </w:numPr>
                        <w:rPr>
                          <w:rFonts w:ascii="Trebuchet MS" w:hAnsi="Trebuchet MS"/>
                          <w:color w:val="647448" w:themeColor="accent1" w:themeShade="BF"/>
                        </w:rPr>
                      </w:pPr>
                      <w:r w:rsidRPr="007B4FD8">
                        <w:rPr>
                          <w:rFonts w:ascii="Trebuchet MS" w:hAnsi="Trebuchet MS"/>
                          <w:color w:val="647448" w:themeColor="accent1" w:themeShade="BF"/>
                        </w:rPr>
                        <w:t xml:space="preserve">Wallets from Tetrapak </w:t>
                      </w:r>
                      <w:r>
                        <w:rPr>
                          <w:rFonts w:ascii="Trebuchet MS" w:hAnsi="Trebuchet MS"/>
                          <w:color w:val="647448" w:themeColor="accent1" w:themeShade="BF"/>
                        </w:rPr>
                        <w:t xml:space="preserve">juice and milk </w:t>
                      </w:r>
                      <w:r w:rsidRPr="007B4FD8">
                        <w:rPr>
                          <w:rFonts w:ascii="Trebuchet MS" w:hAnsi="Trebuchet MS"/>
                          <w:color w:val="647448" w:themeColor="accent1" w:themeShade="BF"/>
                        </w:rPr>
                        <w:t>cartons</w:t>
                      </w:r>
                    </w:p>
                    <w:p w14:paraId="41406B41" w14:textId="5F5F8270" w:rsidR="008969DB" w:rsidRDefault="008969DB" w:rsidP="009F78BF">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Picnic baskets from egg boxes</w:t>
                      </w:r>
                    </w:p>
                    <w:p w14:paraId="58CAC034" w14:textId="753C810D" w:rsidR="00F32927" w:rsidRPr="009F78BF" w:rsidRDefault="00F32927" w:rsidP="009F78BF">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Homemade play dough with beetroot, turmeric and wheatgrass natural dye</w:t>
                      </w:r>
                    </w:p>
                    <w:p w14:paraId="3AC2424F" w14:textId="4964F3EA" w:rsidR="008969DB" w:rsidRPr="00CA47DA" w:rsidRDefault="008969DB" w:rsidP="00136320">
                      <w:pPr>
                        <w:pStyle w:val="BodyText"/>
                      </w:pPr>
                    </w:p>
                  </w:txbxContent>
                </v:textbox>
                <w10:wrap type="tight" anchorx="page" anchory="page"/>
              </v:shape>
            </w:pict>
          </mc:Fallback>
        </mc:AlternateContent>
      </w:r>
      <w:r w:rsidR="0036597F">
        <w:rPr>
          <w:noProof/>
        </w:rPr>
        <w:drawing>
          <wp:anchor distT="0" distB="0" distL="118745" distR="118745" simplePos="0" relativeHeight="251677835" behindDoc="0" locked="0" layoutInCell="0" allowOverlap="1" wp14:anchorId="4D8450A9" wp14:editId="761CF1CE">
            <wp:simplePos x="0" y="0"/>
            <wp:positionH relativeFrom="page">
              <wp:posOffset>4909820</wp:posOffset>
            </wp:positionH>
            <wp:positionV relativeFrom="page">
              <wp:posOffset>1169035</wp:posOffset>
            </wp:positionV>
            <wp:extent cx="2150110" cy="1612900"/>
            <wp:effectExtent l="177800" t="203200" r="212090" b="241300"/>
            <wp:wrapTight wrapText="bothSides">
              <wp:wrapPolygon edited="0">
                <wp:start x="-978" y="-1992"/>
                <wp:lineTo x="-1719" y="-1264"/>
                <wp:lineTo x="-1443" y="20854"/>
                <wp:lineTo x="18341" y="24030"/>
                <wp:lineTo x="22674" y="23756"/>
                <wp:lineTo x="23014" y="18967"/>
                <wp:lineTo x="23029" y="-2148"/>
                <wp:lineTo x="551" y="-2088"/>
                <wp:lineTo x="-978" y="-1992"/>
              </wp:wrapPolygon>
            </wp:wrapTight>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35" descr=":nfc 13 - fall p 2 through 6:42-1679223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62958">
                      <a:off x="0" y="0"/>
                      <a:ext cx="215011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36597F">
        <w:rPr>
          <w:noProof/>
        </w:rPr>
        <w:drawing>
          <wp:anchor distT="0" distB="0" distL="118745" distR="118745" simplePos="0" relativeHeight="251658370" behindDoc="0" locked="0" layoutInCell="0" allowOverlap="1" wp14:anchorId="6742EF01" wp14:editId="40FD9611">
            <wp:simplePos x="0" y="0"/>
            <wp:positionH relativeFrom="page">
              <wp:posOffset>2145665</wp:posOffset>
            </wp:positionH>
            <wp:positionV relativeFrom="page">
              <wp:posOffset>1119505</wp:posOffset>
            </wp:positionV>
            <wp:extent cx="3087370" cy="1491615"/>
            <wp:effectExtent l="203200" t="254000" r="214630" b="286385"/>
            <wp:wrapTight wrapText="bothSides">
              <wp:wrapPolygon edited="0">
                <wp:start x="21432" y="-2175"/>
                <wp:lineTo x="-929" y="-4674"/>
                <wp:lineTo x="-1190" y="18886"/>
                <wp:lineTo x="-820" y="23733"/>
                <wp:lineTo x="1662" y="24092"/>
                <wp:lineTo x="1864" y="23384"/>
                <wp:lineTo x="22564" y="22324"/>
                <wp:lineTo x="22627" y="4635"/>
                <wp:lineTo x="22104" y="-971"/>
                <wp:lineTo x="22141" y="-2072"/>
                <wp:lineTo x="21432" y="-2175"/>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36" descr=":nfc 13 - fall p 2 through 6:42-1694646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21360000">
                      <a:off x="0" y="0"/>
                      <a:ext cx="3087370" cy="1491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6597F">
        <w:rPr>
          <w:noProof/>
        </w:rPr>
        <w:drawing>
          <wp:anchor distT="0" distB="0" distL="118745" distR="118745" simplePos="0" relativeHeight="251678859" behindDoc="0" locked="0" layoutInCell="0" allowOverlap="1" wp14:anchorId="5F894D79" wp14:editId="76D01FFF">
            <wp:simplePos x="0" y="0"/>
            <wp:positionH relativeFrom="page">
              <wp:posOffset>617855</wp:posOffset>
            </wp:positionH>
            <wp:positionV relativeFrom="page">
              <wp:posOffset>934085</wp:posOffset>
            </wp:positionV>
            <wp:extent cx="1515110" cy="2019935"/>
            <wp:effectExtent l="228600" t="152400" r="212090" b="215265"/>
            <wp:wrapTight wrapText="bothSides">
              <wp:wrapPolygon edited="0">
                <wp:start x="-2299" y="-1132"/>
                <wp:lineTo x="-2553" y="21181"/>
                <wp:lineTo x="17868" y="22826"/>
                <wp:lineTo x="18268" y="23354"/>
                <wp:lineTo x="22969" y="23170"/>
                <wp:lineTo x="23483" y="20157"/>
                <wp:lineTo x="23471" y="-785"/>
                <wp:lineTo x="19798" y="-1456"/>
                <wp:lineTo x="6741" y="-1487"/>
                <wp:lineTo x="-2299" y="-1132"/>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7" descr=":nfc 13 - fall p 2 through 6:42-1816238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180000">
                      <a:off x="0" y="0"/>
                      <a:ext cx="1515110" cy="201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0684F">
        <w:rPr>
          <w:noProof/>
        </w:rPr>
        <mc:AlternateContent>
          <mc:Choice Requires="wps">
            <w:drawing>
              <wp:anchor distT="0" distB="0" distL="114300" distR="114300" simplePos="0" relativeHeight="251658328" behindDoc="0" locked="0" layoutInCell="1" allowOverlap="1" wp14:anchorId="2061BF63" wp14:editId="22E3A3AC">
                <wp:simplePos x="0" y="0"/>
                <wp:positionH relativeFrom="page">
                  <wp:posOffset>3568700</wp:posOffset>
                </wp:positionH>
                <wp:positionV relativeFrom="page">
                  <wp:posOffset>7581900</wp:posOffset>
                </wp:positionV>
                <wp:extent cx="3657600" cy="499745"/>
                <wp:effectExtent l="0" t="0" r="0" b="8255"/>
                <wp:wrapTight wrapText="bothSides">
                  <wp:wrapPolygon edited="0">
                    <wp:start x="150" y="0"/>
                    <wp:lineTo x="150" y="20859"/>
                    <wp:lineTo x="21300" y="20859"/>
                    <wp:lineTo x="21300" y="0"/>
                    <wp:lineTo x="150" y="0"/>
                  </wp:wrapPolygon>
                </wp:wrapTight>
                <wp:docPr id="1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5A6210F" w14:textId="4016ADD0" w:rsidR="008969DB" w:rsidRPr="00CA47DA" w:rsidRDefault="008969DB" w:rsidP="00136320">
                            <w:pPr>
                              <w:pStyle w:val="Heading6"/>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1" type="#_x0000_t202" style="position:absolute;margin-left:281pt;margin-top:597pt;width:4in;height:39.3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" filled="f" stroked="f">
                <v:textbox inset=",0,,0">
                  <w:txbxContent>
                    <w:p w14:paraId="45A6210F" w14:textId="4016ADD0" w:rsidR="008969DB" w:rsidRPr="00CA47DA" w:rsidRDefault="008969DB" w:rsidP="00136320">
                      <w:pPr>
                        <w:pStyle w:val="Heading6"/>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24" behindDoc="0" locked="0" layoutInCell="1" allowOverlap="1" wp14:anchorId="2C09CB1E" wp14:editId="56B5CB3C">
                <wp:simplePos x="0" y="0"/>
                <wp:positionH relativeFrom="page">
                  <wp:posOffset>502920</wp:posOffset>
                </wp:positionH>
                <wp:positionV relativeFrom="page">
                  <wp:posOffset>3008630</wp:posOffset>
                </wp:positionV>
                <wp:extent cx="6766560" cy="736600"/>
                <wp:effectExtent l="0" t="0" r="0" b="0"/>
                <wp:wrapTight wrapText="bothSides">
                  <wp:wrapPolygon edited="0">
                    <wp:start x="81" y="0"/>
                    <wp:lineTo x="81" y="20855"/>
                    <wp:lineTo x="21405" y="20855"/>
                    <wp:lineTo x="21405" y="0"/>
                    <wp:lineTo x="81" y="0"/>
                  </wp:wrapPolygon>
                </wp:wrapTight>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7820CED" w14:textId="34F5F89F" w:rsidR="008969DB" w:rsidRPr="007B4FD8" w:rsidRDefault="008969DB" w:rsidP="00136320">
                            <w:pPr>
                              <w:pStyle w:val="Heading1"/>
                              <w:rPr>
                                <w:rFonts w:ascii="Trebuchet MS" w:hAnsi="Trebuchet MS"/>
                                <w:szCs w:val="48"/>
                              </w:rPr>
                            </w:pPr>
                            <w:r>
                              <w:rPr>
                                <w:rFonts w:ascii="Trebuchet MS" w:hAnsi="Trebuchet MS"/>
                                <w:szCs w:val="48"/>
                              </w:rPr>
                              <w:t>Recycled Arts and Crafts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2" type="#_x0000_t202" style="position:absolute;margin-left:39.6pt;margin-top:236.9pt;width:532.8pt;height:58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" filled="f" stroked="f">
                <v:textbox inset=",0,,0">
                  <w:txbxContent>
                    <w:p w14:paraId="67820CED" w14:textId="34F5F89F" w:rsidR="008969DB" w:rsidRPr="007B4FD8" w:rsidRDefault="008969DB" w:rsidP="00136320">
                      <w:pPr>
                        <w:pStyle w:val="Heading1"/>
                        <w:rPr>
                          <w:rFonts w:ascii="Trebuchet MS" w:hAnsi="Trebuchet MS"/>
                          <w:szCs w:val="48"/>
                        </w:rPr>
                      </w:pPr>
                      <w:r>
                        <w:rPr>
                          <w:rFonts w:ascii="Trebuchet MS" w:hAnsi="Trebuchet MS"/>
                          <w:szCs w:val="48"/>
                        </w:rPr>
                        <w:t>Recycled Arts and Crafts</w:t>
                      </w:r>
                    </w:p>
                  </w:txbxContent>
                </v:textbox>
                <w10:wrap type="tight" anchorx="page" anchory="page"/>
              </v:shape>
            </w:pict>
          </mc:Fallback>
        </mc:AlternateContent>
      </w:r>
      <w:r w:rsidR="00321DB9">
        <w:br w:type="page"/>
      </w:r>
      <w:r w:rsidR="00EC7430">
        <w:rPr>
          <w:noProof/>
        </w:rPr>
        <w:lastRenderedPageBreak/>
        <mc:AlternateContent>
          <mc:Choice Requires="wps">
            <w:drawing>
              <wp:anchor distT="0" distB="0" distL="114300" distR="114300" simplePos="0" relativeHeight="251658339" behindDoc="0" locked="0" layoutInCell="0" allowOverlap="1" wp14:anchorId="46BBAFA1" wp14:editId="62591DAA">
                <wp:simplePos x="0" y="0"/>
                <wp:positionH relativeFrom="page">
                  <wp:posOffset>3571240</wp:posOffset>
                </wp:positionH>
                <wp:positionV relativeFrom="page">
                  <wp:posOffset>7900670</wp:posOffset>
                </wp:positionV>
                <wp:extent cx="3771900" cy="1678305"/>
                <wp:effectExtent l="0" t="0" r="0" b="23495"/>
                <wp:wrapTight wrapText="bothSides">
                  <wp:wrapPolygon edited="0">
                    <wp:start x="145" y="0"/>
                    <wp:lineTo x="145" y="21575"/>
                    <wp:lineTo x="21236" y="21575"/>
                    <wp:lineTo x="21236" y="0"/>
                    <wp:lineTo x="145" y="0"/>
                  </wp:wrapPolygon>
                </wp:wrapTight>
                <wp:docPr id="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67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579A5C5" w14:textId="75C84399" w:rsidR="008969DB" w:rsidRPr="003556A2" w:rsidRDefault="008969DB" w:rsidP="003556A2">
                            <w:pPr>
                              <w:pStyle w:val="BodyText"/>
                              <w:jc w:val="both"/>
                              <w:rPr>
                                <w:rFonts w:ascii="Trebuchet MS" w:hAnsi="Trebuchet MS"/>
                              </w:rPr>
                            </w:pPr>
                            <w:r>
                              <w:rPr>
                                <w:rFonts w:ascii="Trebuchet MS" w:hAnsi="Trebuchet MS"/>
                              </w:rPr>
                              <w:t xml:space="preserve">One of the most valuable tips for an abundant and healthy veggie garden is mulching! The mulch, made from dry grass and newspaper strips, keeps the water in the soil and keeps the seedlings warm through winter. Through an exciting mulch match, the tribe split into teams to mulch the vegetables beds. Thanks to the mulch, worm tea and little green fingers, look how big the veggies are now!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53" type="#_x0000_t202" style="position:absolute;margin-left:281.2pt;margin-top:622.1pt;width:297pt;height:132.15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" mv:complextextbox="1" o:allowincell="f" filled="f" stroked="f">
                <v:textbox inset=",0,,0">
                  <w:txbxContent>
                    <w:p w14:paraId="6579A5C5" w14:textId="75C84399" w:rsidR="008969DB" w:rsidRPr="003556A2" w:rsidRDefault="008969DB" w:rsidP="003556A2">
                      <w:pPr>
                        <w:pStyle w:val="BodyText"/>
                        <w:jc w:val="both"/>
                        <w:rPr>
                          <w:rFonts w:ascii="Trebuchet MS" w:hAnsi="Trebuchet MS"/>
                        </w:rPr>
                      </w:pPr>
                      <w:r>
                        <w:rPr>
                          <w:rFonts w:ascii="Trebuchet MS" w:hAnsi="Trebuchet MS"/>
                        </w:rPr>
                        <w:t xml:space="preserve">One of the most valuable tips for an abundant and healthy veggie garden is mulching! The mulch, made from dry grass and newspaper strips, keeps the water in the soil and keeps the seedlings warm through winter. Through an exciting mulch match, the tribe split into teams to mulch the vegetables beds. Thanks to the mulch, worm tea and little green fingers, look how big the veggies are now! </w:t>
                      </w:r>
                    </w:p>
                  </w:txbxContent>
                </v:textbox>
                <w10:wrap type="tight" anchorx="page" anchory="page"/>
              </v:shape>
            </w:pict>
          </mc:Fallback>
        </mc:AlternateContent>
      </w:r>
      <w:r w:rsidR="00EC7430">
        <w:rPr>
          <w:noProof/>
        </w:rPr>
        <mc:AlternateContent>
          <mc:Choice Requires="wps">
            <w:drawing>
              <wp:anchor distT="0" distB="0" distL="114300" distR="114300" simplePos="0" relativeHeight="251658338" behindDoc="0" locked="0" layoutInCell="1" allowOverlap="1" wp14:anchorId="2029C911" wp14:editId="07BFE769">
                <wp:simplePos x="0" y="0"/>
                <wp:positionH relativeFrom="page">
                  <wp:posOffset>3571240</wp:posOffset>
                </wp:positionH>
                <wp:positionV relativeFrom="page">
                  <wp:posOffset>7580630</wp:posOffset>
                </wp:positionV>
                <wp:extent cx="3776345" cy="320040"/>
                <wp:effectExtent l="0" t="0" r="0" b="10160"/>
                <wp:wrapTight wrapText="bothSides">
                  <wp:wrapPolygon edited="0">
                    <wp:start x="145" y="0"/>
                    <wp:lineTo x="145" y="20571"/>
                    <wp:lineTo x="21357" y="20571"/>
                    <wp:lineTo x="21357" y="0"/>
                    <wp:lineTo x="145" y="0"/>
                  </wp:wrapPolygon>
                </wp:wrapTight>
                <wp:docPr id="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6E6CBD0" w14:textId="73BB1D0A" w:rsidR="008969DB" w:rsidRPr="00EE50C2" w:rsidRDefault="008969DB" w:rsidP="00136320">
                            <w:pPr>
                              <w:pStyle w:val="Heading2"/>
                              <w:rPr>
                                <w:rFonts w:ascii="Trebuchet MS" w:hAnsi="Trebuchet MS"/>
                              </w:rPr>
                            </w:pPr>
                            <w:r w:rsidRPr="00EE50C2">
                              <w:rPr>
                                <w:rFonts w:ascii="Trebuchet MS" w:hAnsi="Trebuchet MS"/>
                              </w:rPr>
                              <w:t>Mulching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4" type="#_x0000_t202" style="position:absolute;margin-left:281.2pt;margin-top:596.9pt;width:297.35pt;height:25.2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" filled="f" stroked="f">
                <v:textbox inset=",0,,0">
                  <w:txbxContent>
                    <w:p w14:paraId="26E6CBD0" w14:textId="73BB1D0A" w:rsidR="008969DB" w:rsidRPr="00EE50C2" w:rsidRDefault="008969DB" w:rsidP="00136320">
                      <w:pPr>
                        <w:pStyle w:val="Heading2"/>
                        <w:rPr>
                          <w:rFonts w:ascii="Trebuchet MS" w:hAnsi="Trebuchet MS"/>
                        </w:rPr>
                      </w:pPr>
                      <w:r w:rsidRPr="00EE50C2">
                        <w:rPr>
                          <w:rFonts w:ascii="Trebuchet MS" w:hAnsi="Trebuchet MS"/>
                        </w:rPr>
                        <w:t>Mulching</w:t>
                      </w:r>
                    </w:p>
                  </w:txbxContent>
                </v:textbox>
                <w10:wrap type="tight" anchorx="page" anchory="page"/>
              </v:shape>
            </w:pict>
          </mc:Fallback>
        </mc:AlternateContent>
      </w:r>
      <w:r w:rsidR="00EC7430">
        <w:rPr>
          <w:noProof/>
        </w:rPr>
        <w:drawing>
          <wp:anchor distT="0" distB="0" distL="118745" distR="118745" simplePos="0" relativeHeight="251658375" behindDoc="0" locked="0" layoutInCell="0" allowOverlap="1" wp14:anchorId="37956E61" wp14:editId="6EC3A335">
            <wp:simplePos x="0" y="0"/>
            <wp:positionH relativeFrom="page">
              <wp:posOffset>4728845</wp:posOffset>
            </wp:positionH>
            <wp:positionV relativeFrom="page">
              <wp:posOffset>5389245</wp:posOffset>
            </wp:positionV>
            <wp:extent cx="1919605" cy="2080895"/>
            <wp:effectExtent l="228600" t="177800" r="188595" b="230505"/>
            <wp:wrapTight wrapText="bothSides">
              <wp:wrapPolygon edited="0">
                <wp:start x="16465" y="-1577"/>
                <wp:lineTo x="-1831" y="-1977"/>
                <wp:lineTo x="-1979" y="14915"/>
                <wp:lineTo x="-1324" y="23134"/>
                <wp:lineTo x="1815" y="23293"/>
                <wp:lineTo x="2132" y="22781"/>
                <wp:lineTo x="22883" y="20401"/>
                <wp:lineTo x="22743" y="-1259"/>
                <wp:lineTo x="16465" y="-1577"/>
              </wp:wrapPolygon>
            </wp:wrapTight>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1" descr=":nfc 13 - fall p 2 through 6:42-18160375.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21411194">
                      <a:off x="0" y="0"/>
                      <a:ext cx="1919605" cy="2080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0083B">
        <w:rPr>
          <w:noProof/>
        </w:rPr>
        <mc:AlternateContent>
          <mc:Choice Requires="wpg">
            <w:drawing>
              <wp:anchor distT="0" distB="0" distL="114300" distR="114300" simplePos="0" relativeHeight="251658337" behindDoc="0" locked="0" layoutInCell="1" allowOverlap="1" wp14:anchorId="2CCBFB70" wp14:editId="3A80B4EB">
                <wp:simplePos x="0" y="0"/>
                <wp:positionH relativeFrom="page">
                  <wp:posOffset>452120</wp:posOffset>
                </wp:positionH>
                <wp:positionV relativeFrom="page">
                  <wp:posOffset>6040120</wp:posOffset>
                </wp:positionV>
                <wp:extent cx="3941445" cy="1376680"/>
                <wp:effectExtent l="0" t="0" r="0" b="20320"/>
                <wp:wrapThrough wrapText="bothSides">
                  <wp:wrapPolygon edited="0">
                    <wp:start x="139" y="0"/>
                    <wp:lineTo x="139" y="21520"/>
                    <wp:lineTo x="21297" y="21520"/>
                    <wp:lineTo x="21297" y="0"/>
                    <wp:lineTo x="139" y="0"/>
                  </wp:wrapPolygon>
                </wp:wrapThrough>
                <wp:docPr id="13" name="Group 13"/>
                <wp:cNvGraphicFramePr/>
                <a:graphic xmlns:a="http://schemas.openxmlformats.org/drawingml/2006/main">
                  <a:graphicData uri="http://schemas.microsoft.com/office/word/2010/wordprocessingGroup">
                    <wpg:wgp>
                      <wpg:cNvGrpSpPr/>
                      <wpg:grpSpPr>
                        <a:xfrm>
                          <a:off x="0" y="0"/>
                          <a:ext cx="3941445" cy="1376680"/>
                          <a:chOff x="0" y="0"/>
                          <a:chExt cx="3941445" cy="1376680"/>
                        </a:xfrm>
                        <a:extLst>
                          <a:ext uri="{0CCBE362-F206-4b92-989A-16890622DB6E}">
                            <ma14:wrappingTextBoxFlag xmlns:ma14="http://schemas.microsoft.com/office/mac/drawingml/2011/main" val="1"/>
                          </a:ext>
                        </a:extLst>
                      </wpg:grpSpPr>
                      <wps:wsp>
                        <wps:cNvPr id="55" name="Text Box 297"/>
                        <wps:cNvSpPr txBox="1">
                          <a:spLocks noChangeArrowheads="1"/>
                        </wps:cNvSpPr>
                        <wps:spPr bwMode="auto">
                          <a:xfrm>
                            <a:off x="0" y="0"/>
                            <a:ext cx="3941445"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0" name="Text Box 10"/>
                        <wps:cNvSpPr txBox="1"/>
                        <wps:spPr>
                          <a:xfrm>
                            <a:off x="91440" y="0"/>
                            <a:ext cx="3758565" cy="1062990"/>
                          </a:xfrm>
                          <a:prstGeom prst="rect">
                            <a:avLst/>
                          </a:prstGeom>
                          <a:noFill/>
                          <a:ln>
                            <a:noFill/>
                          </a:ln>
                          <a:effectLst/>
                          <a:extLst>
                            <a:ext uri="{C572A759-6A51-4108-AA02-DFA0A04FC94B}">
                              <ma14:wrappingTextBoxFlag xmlns:ma14="http://schemas.microsoft.com/office/mac/drawingml/2011/main"/>
                            </a:ext>
                          </a:extLst>
                        </wps:spPr>
                        <wps:txbx id="26">
                          <w:txbxContent>
                            <w:p w14:paraId="5ECDFF53" w14:textId="4AAF7B46" w:rsidR="008969DB" w:rsidRPr="00826806" w:rsidRDefault="008969DB" w:rsidP="00826806">
                              <w:pPr>
                                <w:pStyle w:val="BodyText"/>
                                <w:jc w:val="both"/>
                                <w:rPr>
                                  <w:rFonts w:ascii="Trebuchet MS" w:hAnsi="Trebuchet MS"/>
                                </w:rPr>
                              </w:pPr>
                              <w:r>
                                <w:rPr>
                                  <w:rFonts w:ascii="Trebuchet MS" w:hAnsi="Trebuchet MS"/>
                                </w:rPr>
                                <w:t xml:space="preserve">Every few days we gave the worm tub some water and waited patiently. After a while, the water passes through the tub and gets collected in a bucket under the </w:t>
                              </w:r>
                              <w:r w:rsidR="007B5178">
                                <w:rPr>
                                  <w:rFonts w:ascii="Trebuchet MS" w:hAnsi="Trebuchet MS"/>
                                </w:rPr>
                                <w:t>plughole</w:t>
                              </w:r>
                              <w:r>
                                <w:rPr>
                                  <w:rFonts w:ascii="Trebuchet MS" w:hAnsi="Trebuchet MS"/>
                                </w:rPr>
                                <w:t>. This ‘worm tea’ is like liquid gold for the garden and is so strong it needed to be diluted before the tribe put it on the seedlings they planted.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061720"/>
                            <a:ext cx="3758565" cy="289560"/>
                          </a:xfrm>
                          <a:prstGeom prst="rect">
                            <a:avLst/>
                          </a:prstGeom>
                          <a:noFill/>
                          <a:ln>
                            <a:noFill/>
                          </a:ln>
                          <a:effectLst/>
                          <a:extLs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 o:spid="_x0000_s1055" style="position:absolute;margin-left:35.6pt;margin-top:475.6pt;width:310.35pt;height:108.4pt;z-index:251658337;mso-position-horizontal-relative:page;mso-position-vertical-relative:page" coordsize="3941445,1376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" mv:complextextbox="1">
                <v:shape id="Text Box 297" o:spid="_x0000_s1056" type="#_x0000_t202" style="position:absolute;width:3941445;height:1376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iYgvxQAA&#10;ANsAAAAPAAAAZHJzL2Rvd25yZXYueG1sRI9Ba8JAFITvhf6H5RW8NRsLtiW6CaEQqGDBWvH8zD6T&#10;YPZtkt1q9Ne7hYLHYWa+YRbZaFpxosE1lhVMoxgEcWl1w5WC7U/x/A7CeWSNrWVScCEHWfr4sMBE&#10;2zN/02njKxEg7BJUUHvfJVK6siaDLrIdcfAOdjDogxwqqQc8B7hp5Uscv0qDDYeFGjv6qKk8bn6N&#10;gq/1vr8uY2fa3BfFW77uV4ddr9TkacznIDyN/h7+b39qBbMZ/H0JP0C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JiC/FAAAA2wAAAA8AAAAAAAAAAAAAAAAAlwIAAGRycy9k&#10;b3ducmV2LnhtbFBLBQYAAAAABAAEAPUAAACJAwAAAAA=&#10;" mv:complextextbox="1" filled="f" stroked="f">
                  <v:textbox inset=",0,,0"/>
                </v:shape>
                <v:shape id="_x0000_s1057" type="#_x0000_t202" style="position:absolute;left:91440;width:3758565;height:1062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w:p w14:paraId="5ECDFF53" w14:textId="4AAF7B46" w:rsidR="008969DB" w:rsidRPr="00826806" w:rsidRDefault="008969DB" w:rsidP="00826806">
                        <w:pPr>
                          <w:pStyle w:val="BodyText"/>
                          <w:jc w:val="both"/>
                          <w:rPr>
                            <w:rFonts w:ascii="Trebuchet MS" w:hAnsi="Trebuchet MS"/>
                          </w:rPr>
                        </w:pPr>
                        <w:r>
                          <w:rPr>
                            <w:rFonts w:ascii="Trebuchet MS" w:hAnsi="Trebuchet MS"/>
                          </w:rPr>
                          <w:t xml:space="preserve">Every few days we gave the worm tub some water and waited patiently. After a while, the water passes through the tub and gets collected in a bucket under the </w:t>
                        </w:r>
                        <w:r w:rsidR="007B5178">
                          <w:rPr>
                            <w:rFonts w:ascii="Trebuchet MS" w:hAnsi="Trebuchet MS"/>
                          </w:rPr>
                          <w:t>plughole</w:t>
                        </w:r>
                        <w:r>
                          <w:rPr>
                            <w:rFonts w:ascii="Trebuchet MS" w:hAnsi="Trebuchet MS"/>
                          </w:rPr>
                          <w:t>. This ‘worm tea’ is like liquid gold for the garden and is so strong it needed to be diluted before the tribe put it on the seedlings they planted.</w:t>
                        </w:r>
                      </w:p>
                    </w:txbxContent>
                  </v:textbox>
                </v:shape>
                <v:shape id="Text Box 11" o:spid="_x0000_s1058" type="#_x0000_t202" style="position:absolute;left:91440;top:1061720;width:3758565;height:28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inset="0,0,0,0">
                    <w:txbxContent/>
                  </v:textbox>
                </v:shape>
                <w10:wrap type="through" anchorx="page" anchory="page"/>
              </v:group>
            </w:pict>
          </mc:Fallback>
        </mc:AlternateContent>
      </w:r>
      <w:r w:rsidR="000C6F08">
        <w:rPr>
          <w:noProof/>
        </w:rPr>
        <mc:AlternateContent>
          <mc:Choice Requires="wps">
            <w:drawing>
              <wp:anchor distT="0" distB="0" distL="114300" distR="114300" simplePos="0" relativeHeight="251702411" behindDoc="0" locked="0" layoutInCell="0" allowOverlap="1" wp14:anchorId="665253C2" wp14:editId="1B711A48">
                <wp:simplePos x="0" y="0"/>
                <wp:positionH relativeFrom="page">
                  <wp:posOffset>3378200</wp:posOffset>
                </wp:positionH>
                <wp:positionV relativeFrom="page">
                  <wp:posOffset>4008120</wp:posOffset>
                </wp:positionV>
                <wp:extent cx="3949700" cy="1522730"/>
                <wp:effectExtent l="0" t="0" r="0" b="1270"/>
                <wp:wrapTight wrapText="bothSides">
                  <wp:wrapPolygon edited="0">
                    <wp:start x="139" y="0"/>
                    <wp:lineTo x="139" y="21258"/>
                    <wp:lineTo x="21253" y="21258"/>
                    <wp:lineTo x="21253" y="0"/>
                    <wp:lineTo x="139" y="0"/>
                  </wp:wrapPolygon>
                </wp:wrapTight>
                <wp:docPr id="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52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46D7075" w14:textId="5423DD76" w:rsidR="008969DB" w:rsidRPr="00F56830" w:rsidRDefault="008969DB" w:rsidP="00F56830">
                            <w:pPr>
                              <w:pStyle w:val="BodyText"/>
                              <w:jc w:val="both"/>
                              <w:rPr>
                                <w:rFonts w:ascii="Trebuchet MS" w:hAnsi="Trebuchet MS"/>
                              </w:rPr>
                            </w:pPr>
                            <w:r>
                              <w:rPr>
                                <w:rFonts w:ascii="Trebuchet MS" w:hAnsi="Trebuchet MS"/>
                              </w:rPr>
                              <w:t>After the pineapples were juiced, the tribe took it in turns to ‘screw’ the tops off the pineapples. They then peeled away the bottom leaves until tiny roots appeared. The tops were planted in tyres and mulched (see below) to help them grown through the winter. Fingers crossed we will have pineapples growing before long!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9" type="#_x0000_t202" style="position:absolute;margin-left:266pt;margin-top:315.6pt;width:311pt;height:119.9pt;z-index:2517024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" mv:complextextbox="1" o:allowincell="f" filled="f" stroked="f">
                <v:textbox inset=",0,,0">
                  <w:txbxContent>
                    <w:p w14:paraId="046D7075" w14:textId="5423DD76" w:rsidR="008969DB" w:rsidRPr="00F56830" w:rsidRDefault="008969DB" w:rsidP="00F56830">
                      <w:pPr>
                        <w:pStyle w:val="BodyText"/>
                        <w:jc w:val="both"/>
                        <w:rPr>
                          <w:rFonts w:ascii="Trebuchet MS" w:hAnsi="Trebuchet MS"/>
                        </w:rPr>
                      </w:pPr>
                      <w:r>
                        <w:rPr>
                          <w:rFonts w:ascii="Trebuchet MS" w:hAnsi="Trebuchet MS"/>
                        </w:rPr>
                        <w:t>After the pineapples were juiced, the tribe took it in turns to ‘screw’ the tops off the pineapples. They then peeled away the bottom leaves until tiny roots appeared. The tops were planted in tyres and mulched (see below) to help them grown through the winter. Fingers crossed we will have pineapples growing before long!</w:t>
                      </w:r>
                    </w:p>
                  </w:txbxContent>
                </v:textbox>
                <w10:wrap type="tight" anchorx="page" anchory="page"/>
              </v:shape>
            </w:pict>
          </mc:Fallback>
        </mc:AlternateContent>
      </w:r>
      <w:r w:rsidR="000C6F08">
        <w:rPr>
          <w:noProof/>
        </w:rPr>
        <mc:AlternateContent>
          <mc:Choice Requires="wps">
            <w:drawing>
              <wp:anchor distT="0" distB="0" distL="114300" distR="114300" simplePos="0" relativeHeight="251703435" behindDoc="0" locked="0" layoutInCell="0" allowOverlap="1" wp14:anchorId="3B16DB14" wp14:editId="5D09F3C0">
                <wp:simplePos x="0" y="0"/>
                <wp:positionH relativeFrom="page">
                  <wp:posOffset>457200</wp:posOffset>
                </wp:positionH>
                <wp:positionV relativeFrom="page">
                  <wp:posOffset>1955800</wp:posOffset>
                </wp:positionV>
                <wp:extent cx="4216400" cy="1409700"/>
                <wp:effectExtent l="0" t="0" r="0" b="12700"/>
                <wp:wrapTight wrapText="bothSides">
                  <wp:wrapPolygon edited="0">
                    <wp:start x="130" y="0"/>
                    <wp:lineTo x="130" y="21405"/>
                    <wp:lineTo x="21340" y="21405"/>
                    <wp:lineTo x="21340" y="0"/>
                    <wp:lineTo x="130" y="0"/>
                  </wp:wrapPolygon>
                </wp:wrapTight>
                <wp:docPr id="5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BDCA61A" w14:textId="2A7C966C" w:rsidR="008969DB" w:rsidRPr="00F56830" w:rsidRDefault="008969DB" w:rsidP="00F56830">
                            <w:pPr>
                              <w:pStyle w:val="BodyText"/>
                              <w:jc w:val="both"/>
                              <w:rPr>
                                <w:rFonts w:ascii="Trebuchet MS" w:hAnsi="Trebuchet MS"/>
                              </w:rPr>
                            </w:pPr>
                            <w:r w:rsidRPr="00F56830">
                              <w:rPr>
                                <w:rFonts w:ascii="Trebuchet MS" w:hAnsi="Trebuchet MS"/>
                              </w:rPr>
                              <w:t>In order for the children to understand the cycle of the worm tub compost, we began by harvesting tree tomatoes and kale</w:t>
                            </w:r>
                            <w:r>
                              <w:rPr>
                                <w:rFonts w:ascii="Trebuchet MS" w:hAnsi="Trebuchet MS"/>
                              </w:rPr>
                              <w:t xml:space="preserve"> from the veggie garden</w:t>
                            </w:r>
                            <w:r w:rsidRPr="00F56830">
                              <w:rPr>
                                <w:rFonts w:ascii="Trebuchet MS" w:hAnsi="Trebuchet MS"/>
                              </w:rPr>
                              <w:t xml:space="preserve">. </w:t>
                            </w:r>
                            <w:r>
                              <w:rPr>
                                <w:rFonts w:ascii="Trebuchet MS" w:hAnsi="Trebuchet MS"/>
                              </w:rPr>
                              <w:t>These were juiced and a</w:t>
                            </w:r>
                            <w:r w:rsidRPr="00F56830">
                              <w:rPr>
                                <w:rFonts w:ascii="Trebuchet MS" w:hAnsi="Trebuchet MS"/>
                              </w:rPr>
                              <w:t>fter the juice was drunk, the</w:t>
                            </w:r>
                            <w:r>
                              <w:rPr>
                                <w:rFonts w:ascii="Trebuchet MS" w:hAnsi="Trebuchet MS"/>
                              </w:rPr>
                              <w:t xml:space="preserve"> ‘waste’</w:t>
                            </w:r>
                            <w:r w:rsidRPr="00F56830">
                              <w:rPr>
                                <w:rFonts w:ascii="Trebuchet MS" w:hAnsi="Trebuchet MS"/>
                              </w:rPr>
                              <w:t xml:space="preserve"> pulp was put in the worm compost</w:t>
                            </w:r>
                            <w:r>
                              <w:rPr>
                                <w:rFonts w:ascii="Trebuchet MS" w:hAnsi="Trebuchet MS"/>
                              </w:rPr>
                              <w:t>,</w:t>
                            </w:r>
                            <w:r w:rsidRPr="00F56830">
                              <w:rPr>
                                <w:rFonts w:ascii="Trebuchet MS" w:hAnsi="Trebuchet MS"/>
                              </w:rPr>
                              <w:t xml:space="preserve"> which lives in an old bathtub in the veggie garden.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0" type="#_x0000_t202" style="position:absolute;margin-left:36pt;margin-top:154pt;width:332pt;height:111pt;z-index:2517034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" mv:complextextbox="1" o:allowincell="f" filled="f" stroked="f">
                <v:textbox inset=",0,,0">
                  <w:txbxContent>
                    <w:p w14:paraId="4BDCA61A" w14:textId="2A7C966C" w:rsidR="008969DB" w:rsidRPr="00F56830" w:rsidRDefault="008969DB" w:rsidP="00F56830">
                      <w:pPr>
                        <w:pStyle w:val="BodyText"/>
                        <w:jc w:val="both"/>
                        <w:rPr>
                          <w:rFonts w:ascii="Trebuchet MS" w:hAnsi="Trebuchet MS"/>
                        </w:rPr>
                      </w:pPr>
                      <w:r w:rsidRPr="00F56830">
                        <w:rPr>
                          <w:rFonts w:ascii="Trebuchet MS" w:hAnsi="Trebuchet MS"/>
                        </w:rPr>
                        <w:t>In order for the children to understand the cycle of the worm tub compost, we began by harvesting tree tomatoes and kale</w:t>
                      </w:r>
                      <w:r>
                        <w:rPr>
                          <w:rFonts w:ascii="Trebuchet MS" w:hAnsi="Trebuchet MS"/>
                        </w:rPr>
                        <w:t xml:space="preserve"> from the veggie garden</w:t>
                      </w:r>
                      <w:r w:rsidRPr="00F56830">
                        <w:rPr>
                          <w:rFonts w:ascii="Trebuchet MS" w:hAnsi="Trebuchet MS"/>
                        </w:rPr>
                        <w:t xml:space="preserve">. </w:t>
                      </w:r>
                      <w:r>
                        <w:rPr>
                          <w:rFonts w:ascii="Trebuchet MS" w:hAnsi="Trebuchet MS"/>
                        </w:rPr>
                        <w:t>These were juiced and a</w:t>
                      </w:r>
                      <w:r w:rsidRPr="00F56830">
                        <w:rPr>
                          <w:rFonts w:ascii="Trebuchet MS" w:hAnsi="Trebuchet MS"/>
                        </w:rPr>
                        <w:t>fter the juice was drunk, the</w:t>
                      </w:r>
                      <w:r>
                        <w:rPr>
                          <w:rFonts w:ascii="Trebuchet MS" w:hAnsi="Trebuchet MS"/>
                        </w:rPr>
                        <w:t xml:space="preserve"> ‘waste’</w:t>
                      </w:r>
                      <w:r w:rsidRPr="00F56830">
                        <w:rPr>
                          <w:rFonts w:ascii="Trebuchet MS" w:hAnsi="Trebuchet MS"/>
                        </w:rPr>
                        <w:t xml:space="preserve"> pulp was put in the worm compost</w:t>
                      </w:r>
                      <w:r>
                        <w:rPr>
                          <w:rFonts w:ascii="Trebuchet MS" w:hAnsi="Trebuchet MS"/>
                        </w:rPr>
                        <w:t>,</w:t>
                      </w:r>
                      <w:r w:rsidRPr="00F56830">
                        <w:rPr>
                          <w:rFonts w:ascii="Trebuchet MS" w:hAnsi="Trebuchet MS"/>
                        </w:rPr>
                        <w:t xml:space="preserve"> which lives in an old bathtub in the veggie garden. </w:t>
                      </w:r>
                    </w:p>
                  </w:txbxContent>
                </v:textbox>
                <w10:wrap type="tight" anchorx="page" anchory="page"/>
              </v:shape>
            </w:pict>
          </mc:Fallback>
        </mc:AlternateContent>
      </w:r>
      <w:r w:rsidR="00674E28">
        <w:rPr>
          <w:noProof/>
        </w:rPr>
        <w:drawing>
          <wp:anchor distT="0" distB="0" distL="118745" distR="118745" simplePos="0" relativeHeight="251658376" behindDoc="0" locked="0" layoutInCell="0" allowOverlap="1" wp14:anchorId="0D4105D0" wp14:editId="66E34041">
            <wp:simplePos x="0" y="0"/>
            <wp:positionH relativeFrom="page">
              <wp:posOffset>5069840</wp:posOffset>
            </wp:positionH>
            <wp:positionV relativeFrom="page">
              <wp:posOffset>956310</wp:posOffset>
            </wp:positionV>
            <wp:extent cx="1972310" cy="2630170"/>
            <wp:effectExtent l="254000" t="228600" r="262890" b="265430"/>
            <wp:wrapTight wrapText="bothSides">
              <wp:wrapPolygon edited="0">
                <wp:start x="-1075" y="-1187"/>
                <wp:lineTo x="-2138" y="-702"/>
                <wp:lineTo x="-1703" y="21038"/>
                <wp:lineTo x="143" y="22599"/>
                <wp:lineTo x="19409" y="22664"/>
                <wp:lineTo x="19732" y="23063"/>
                <wp:lineTo x="22782" y="22874"/>
                <wp:lineTo x="22882" y="-1620"/>
                <wp:lineTo x="312" y="-1272"/>
                <wp:lineTo x="-1075" y="-1187"/>
              </wp:wrapPolygon>
            </wp:wrapTight>
            <wp:docPr id="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2" descr=":nfc 13 - fall p 2 through 6:42-18292738.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rot="282616">
                      <a:off x="0" y="0"/>
                      <a:ext cx="1972310" cy="2630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42226">
        <w:rPr>
          <w:noProof/>
        </w:rPr>
        <w:drawing>
          <wp:anchor distT="0" distB="0" distL="118745" distR="118745" simplePos="0" relativeHeight="251658373" behindDoc="0" locked="0" layoutInCell="0" allowOverlap="1" wp14:anchorId="707F09F3" wp14:editId="4E3A7846">
            <wp:simplePos x="0" y="0"/>
            <wp:positionH relativeFrom="page">
              <wp:posOffset>934720</wp:posOffset>
            </wp:positionH>
            <wp:positionV relativeFrom="page">
              <wp:posOffset>3347720</wp:posOffset>
            </wp:positionV>
            <wp:extent cx="2091690" cy="2183130"/>
            <wp:effectExtent l="254000" t="228600" r="245110" b="280670"/>
            <wp:wrapTight wrapText="bothSides">
              <wp:wrapPolygon edited="0">
                <wp:start x="19185" y="-1509"/>
                <wp:lineTo x="-1222" y="-3001"/>
                <wp:lineTo x="-2144" y="13076"/>
                <wp:lineTo x="-1820" y="19929"/>
                <wp:lineTo x="-1357" y="23005"/>
                <wp:lineTo x="991" y="23235"/>
                <wp:lineTo x="1305" y="22761"/>
                <wp:lineTo x="13964" y="22736"/>
                <wp:lineTo x="14225" y="22762"/>
                <wp:lineTo x="23001" y="19579"/>
                <wp:lineTo x="22838" y="-1152"/>
                <wp:lineTo x="19185" y="-1509"/>
              </wp:wrapPolygon>
            </wp:wrapTight>
            <wp:docPr id="4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9" descr=":nfc 13 - fall p 2 through 6:42-17422839.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rot="21250094">
                      <a:off x="0" y="0"/>
                      <a:ext cx="2091690" cy="2183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A28FB">
        <w:rPr>
          <w:noProof/>
        </w:rPr>
        <mc:AlternateContent>
          <mc:Choice Requires="wps">
            <w:drawing>
              <wp:anchor distT="0" distB="0" distL="114300" distR="114300" simplePos="0" relativeHeight="251658332" behindDoc="0" locked="0" layoutInCell="1" allowOverlap="1" wp14:anchorId="4053B8EC" wp14:editId="14A7F6FA">
                <wp:simplePos x="0" y="0"/>
                <wp:positionH relativeFrom="page">
                  <wp:posOffset>457200</wp:posOffset>
                </wp:positionH>
                <wp:positionV relativeFrom="page">
                  <wp:posOffset>1559560</wp:posOffset>
                </wp:positionV>
                <wp:extent cx="4279900" cy="396240"/>
                <wp:effectExtent l="0" t="0" r="0" b="10160"/>
                <wp:wrapTight wrapText="bothSides">
                  <wp:wrapPolygon edited="0">
                    <wp:start x="128" y="0"/>
                    <wp:lineTo x="128" y="20769"/>
                    <wp:lineTo x="21280" y="20769"/>
                    <wp:lineTo x="21280" y="0"/>
                    <wp:lineTo x="128" y="0"/>
                  </wp:wrapPolygon>
                </wp:wrapTight>
                <wp:docPr id="5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B1D527" w14:textId="02E28BE4" w:rsidR="008969DB" w:rsidRPr="00CA28FB" w:rsidRDefault="008969DB" w:rsidP="00136320">
                            <w:pPr>
                              <w:pStyle w:val="Heading2"/>
                              <w:rPr>
                                <w:rFonts w:ascii="Trebuchet MS" w:hAnsi="Trebuchet MS"/>
                              </w:rPr>
                            </w:pPr>
                            <w:r w:rsidRPr="00CA28FB">
                              <w:rPr>
                                <w:rFonts w:ascii="Trebuchet MS" w:hAnsi="Trebuchet MS"/>
                              </w:rPr>
                              <w:t>H</w:t>
                            </w:r>
                            <w:r>
                              <w:rPr>
                                <w:rFonts w:ascii="Trebuchet MS" w:hAnsi="Trebuchet MS"/>
                              </w:rPr>
                              <w:t>arvesting Fruits &amp; Veggies</w:t>
                            </w:r>
                            <w:r w:rsidRPr="00CA28FB">
                              <w:rPr>
                                <w:rFonts w:ascii="Trebuchet MS" w:hAnsi="Trebuchet MS"/>
                              </w:rPr>
                              <w:t xml:space="preserve"> for Juice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1" type="#_x0000_t202" style="position:absolute;margin-left:36pt;margin-top:122.8pt;width:337pt;height:31.2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" filled="f" stroked="f">
                <v:textbox inset=",0,,0">
                  <w:txbxContent>
                    <w:p w14:paraId="49B1D527" w14:textId="02E28BE4" w:rsidR="008969DB" w:rsidRPr="00CA28FB" w:rsidRDefault="008969DB" w:rsidP="00136320">
                      <w:pPr>
                        <w:pStyle w:val="Heading2"/>
                        <w:rPr>
                          <w:rFonts w:ascii="Trebuchet MS" w:hAnsi="Trebuchet MS"/>
                        </w:rPr>
                      </w:pPr>
                      <w:r w:rsidRPr="00CA28FB">
                        <w:rPr>
                          <w:rFonts w:ascii="Trebuchet MS" w:hAnsi="Trebuchet MS"/>
                        </w:rPr>
                        <w:t>H</w:t>
                      </w:r>
                      <w:r>
                        <w:rPr>
                          <w:rFonts w:ascii="Trebuchet MS" w:hAnsi="Trebuchet MS"/>
                        </w:rPr>
                        <w:t>arvesting Fruits &amp; Veggies</w:t>
                      </w:r>
                      <w:r w:rsidRPr="00CA28FB">
                        <w:rPr>
                          <w:rFonts w:ascii="Trebuchet MS" w:hAnsi="Trebuchet MS"/>
                        </w:rPr>
                        <w:t xml:space="preserve"> for Juice</w:t>
                      </w:r>
                    </w:p>
                  </w:txbxContent>
                </v:textbox>
                <w10:wrap type="tight" anchorx="page" anchory="page"/>
              </v:shape>
            </w:pict>
          </mc:Fallback>
        </mc:AlternateContent>
      </w:r>
      <w:r w:rsidR="00EE50C2">
        <w:rPr>
          <w:noProof/>
        </w:rPr>
        <w:drawing>
          <wp:anchor distT="0" distB="0" distL="118745" distR="118745" simplePos="0" relativeHeight="251658374" behindDoc="0" locked="0" layoutInCell="0" allowOverlap="1" wp14:anchorId="6BA7C516" wp14:editId="6FBDDCB6">
            <wp:simplePos x="0" y="0"/>
            <wp:positionH relativeFrom="page">
              <wp:posOffset>662305</wp:posOffset>
            </wp:positionH>
            <wp:positionV relativeFrom="page">
              <wp:posOffset>7580630</wp:posOffset>
            </wp:positionV>
            <wp:extent cx="2635885" cy="1828800"/>
            <wp:effectExtent l="228600" t="228600" r="234315" b="279400"/>
            <wp:wrapTight wrapText="bothSides">
              <wp:wrapPolygon edited="0">
                <wp:start x="-1081" y="-1461"/>
                <wp:lineTo x="-1306" y="18418"/>
                <wp:lineTo x="-1421" y="20235"/>
                <wp:lineTo x="1225" y="22959"/>
                <wp:lineTo x="20222" y="23025"/>
                <wp:lineTo x="20460" y="23601"/>
                <wp:lineTo x="22536" y="23378"/>
                <wp:lineTo x="22772" y="15832"/>
                <wp:lineTo x="22643" y="-2806"/>
                <wp:lineTo x="2655" y="-1863"/>
                <wp:lineTo x="-1081" y="-1461"/>
              </wp:wrapPolygon>
            </wp:wrapTight>
            <wp:docPr id="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255685">
                      <a:off x="0" y="0"/>
                      <a:ext cx="263588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60684F">
        <w:rPr>
          <w:noProof/>
        </w:rPr>
        <mc:AlternateContent>
          <mc:Choice Requires="wps">
            <w:drawing>
              <wp:anchor distT="0" distB="0" distL="114300" distR="114300" simplePos="0" relativeHeight="251658331" behindDoc="0" locked="0" layoutInCell="1" allowOverlap="1" wp14:anchorId="5A93A474" wp14:editId="56D36946">
                <wp:simplePos x="0" y="0"/>
                <wp:positionH relativeFrom="page">
                  <wp:posOffset>457200</wp:posOffset>
                </wp:positionH>
                <wp:positionV relativeFrom="page">
                  <wp:posOffset>969010</wp:posOffset>
                </wp:positionV>
                <wp:extent cx="3776345" cy="381000"/>
                <wp:effectExtent l="0" t="0" r="0" b="0"/>
                <wp:wrapTight wrapText="bothSides">
                  <wp:wrapPolygon edited="0">
                    <wp:start x="145" y="0"/>
                    <wp:lineTo x="145" y="20160"/>
                    <wp:lineTo x="21357" y="20160"/>
                    <wp:lineTo x="21357" y="0"/>
                    <wp:lineTo x="145" y="0"/>
                  </wp:wrapPolygon>
                </wp:wrapTight>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6D56EDB" w14:textId="6BA8EB03" w:rsidR="008969DB" w:rsidRPr="00C20279" w:rsidRDefault="008969DB" w:rsidP="00136320">
                            <w:pPr>
                              <w:pStyle w:val="Heading1"/>
                              <w:rPr>
                                <w:rFonts w:ascii="Trebuchet MS" w:hAnsi="Trebuchet MS"/>
                                <w:szCs w:val="48"/>
                              </w:rPr>
                            </w:pPr>
                            <w:r w:rsidRPr="00C20279">
                              <w:rPr>
                                <w:rFonts w:ascii="Trebuchet MS" w:hAnsi="Trebuchet MS"/>
                                <w:szCs w:val="48"/>
                              </w:rPr>
                              <w:t>Permaculture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2" type="#_x0000_t202" style="position:absolute;margin-left:36pt;margin-top:76.3pt;width:297.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" filled="f" stroked="f">
                <v:textbox inset=",0,,0">
                  <w:txbxContent>
                    <w:p w14:paraId="66D56EDB" w14:textId="6BA8EB03" w:rsidR="008969DB" w:rsidRPr="00C20279" w:rsidRDefault="008969DB" w:rsidP="00136320">
                      <w:pPr>
                        <w:pStyle w:val="Heading1"/>
                        <w:rPr>
                          <w:rFonts w:ascii="Trebuchet MS" w:hAnsi="Trebuchet MS"/>
                          <w:szCs w:val="48"/>
                        </w:rPr>
                      </w:pPr>
                      <w:r w:rsidRPr="00C20279">
                        <w:rPr>
                          <w:rFonts w:ascii="Trebuchet MS" w:hAnsi="Trebuchet MS"/>
                          <w:szCs w:val="48"/>
                        </w:rPr>
                        <w:t>Permaculture</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6" behindDoc="0" locked="0" layoutInCell="1" allowOverlap="1" wp14:anchorId="14CD2CD8" wp14:editId="1A13D8EF">
                <wp:simplePos x="0" y="0"/>
                <wp:positionH relativeFrom="page">
                  <wp:posOffset>452755</wp:posOffset>
                </wp:positionH>
                <wp:positionV relativeFrom="page">
                  <wp:posOffset>5709920</wp:posOffset>
                </wp:positionV>
                <wp:extent cx="3776345" cy="320040"/>
                <wp:effectExtent l="0" t="0" r="0" b="10160"/>
                <wp:wrapTight wrapText="bothSides">
                  <wp:wrapPolygon edited="0">
                    <wp:start x="145" y="0"/>
                    <wp:lineTo x="145" y="20571"/>
                    <wp:lineTo x="21357" y="20571"/>
                    <wp:lineTo x="21357" y="0"/>
                    <wp:lineTo x="145"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C5505A1" w14:textId="0891A0B7" w:rsidR="008969DB" w:rsidRPr="00EE50C2" w:rsidRDefault="008969DB" w:rsidP="00136320">
                            <w:pPr>
                              <w:pStyle w:val="Heading2"/>
                              <w:rPr>
                                <w:rFonts w:ascii="Trebuchet MS" w:hAnsi="Trebuchet MS"/>
                              </w:rPr>
                            </w:pPr>
                            <w:r>
                              <w:rPr>
                                <w:rFonts w:ascii="Trebuchet MS" w:hAnsi="Trebuchet MS"/>
                              </w:rPr>
                              <w:t>Worm Tea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3" type="#_x0000_t202" style="position:absolute;margin-left:35.65pt;margin-top:449.6pt;width:297.35pt;height:25.2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" filled="f" stroked="f">
                <v:textbox inset=",0,,0">
                  <w:txbxContent>
                    <w:p w14:paraId="7C5505A1" w14:textId="0891A0B7" w:rsidR="008969DB" w:rsidRPr="00EE50C2" w:rsidRDefault="008969DB" w:rsidP="00136320">
                      <w:pPr>
                        <w:pStyle w:val="Heading2"/>
                        <w:rPr>
                          <w:rFonts w:ascii="Trebuchet MS" w:hAnsi="Trebuchet MS"/>
                        </w:rPr>
                      </w:pPr>
                      <w:r>
                        <w:rPr>
                          <w:rFonts w:ascii="Trebuchet MS" w:hAnsi="Trebuchet MS"/>
                        </w:rPr>
                        <w:t>Worm Tea</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4" behindDoc="0" locked="0" layoutInCell="1" allowOverlap="1" wp14:anchorId="4DCC4D09" wp14:editId="4EC24CF1">
                <wp:simplePos x="0" y="0"/>
                <wp:positionH relativeFrom="page">
                  <wp:posOffset>3556000</wp:posOffset>
                </wp:positionH>
                <wp:positionV relativeFrom="page">
                  <wp:posOffset>3677920</wp:posOffset>
                </wp:positionV>
                <wp:extent cx="3776345" cy="320040"/>
                <wp:effectExtent l="0" t="0" r="0" b="10160"/>
                <wp:wrapTight wrapText="bothSides">
                  <wp:wrapPolygon edited="0">
                    <wp:start x="145" y="0"/>
                    <wp:lineTo x="145" y="20571"/>
                    <wp:lineTo x="21357" y="20571"/>
                    <wp:lineTo x="21357" y="0"/>
                    <wp:lineTo x="145" y="0"/>
                  </wp:wrapPolygon>
                </wp:wrapTight>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A532C2" w14:textId="5F0AEB50" w:rsidR="008969DB" w:rsidRPr="00EE50C2" w:rsidRDefault="008969DB" w:rsidP="00136320">
                            <w:pPr>
                              <w:pStyle w:val="Heading2"/>
                              <w:rPr>
                                <w:rFonts w:ascii="Trebuchet MS" w:hAnsi="Trebuchet MS"/>
                              </w:rPr>
                            </w:pPr>
                            <w:r w:rsidRPr="00EE50C2">
                              <w:rPr>
                                <w:rFonts w:ascii="Trebuchet MS" w:hAnsi="Trebuchet MS"/>
                              </w:rPr>
                              <w:t>Planting pineapple tops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4" type="#_x0000_t202" style="position:absolute;margin-left:280pt;margin-top:289.6pt;width:297.35pt;height:25.2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" filled="f" stroked="f">
                <v:textbox inset=",0,,0">
                  <w:txbxContent>
                    <w:p w14:paraId="17A532C2" w14:textId="5F0AEB50" w:rsidR="008969DB" w:rsidRPr="00EE50C2" w:rsidRDefault="008969DB" w:rsidP="00136320">
                      <w:pPr>
                        <w:pStyle w:val="Heading2"/>
                        <w:rPr>
                          <w:rFonts w:ascii="Trebuchet MS" w:hAnsi="Trebuchet MS"/>
                        </w:rPr>
                      </w:pPr>
                      <w:r w:rsidRPr="00EE50C2">
                        <w:rPr>
                          <w:rFonts w:ascii="Trebuchet MS" w:hAnsi="Trebuchet MS"/>
                        </w:rPr>
                        <w:t>Planting pineapple tops</w:t>
                      </w:r>
                    </w:p>
                  </w:txbxContent>
                </v:textbox>
                <w10:wrap type="tight" anchorx="page" anchory="page"/>
              </v:shape>
            </w:pict>
          </mc:Fallback>
        </mc:AlternateContent>
      </w:r>
      <w:r w:rsidR="00321DB9">
        <w:br w:type="page"/>
      </w:r>
      <w:r w:rsidR="0069600F">
        <w:rPr>
          <w:noProof/>
        </w:rPr>
        <w:lastRenderedPageBreak/>
        <w:drawing>
          <wp:anchor distT="0" distB="0" distL="118745" distR="118745" simplePos="0" relativeHeight="251717771" behindDoc="0" locked="0" layoutInCell="0" allowOverlap="1" wp14:anchorId="1E450ECF" wp14:editId="36A7D5CB">
            <wp:simplePos x="0" y="0"/>
            <wp:positionH relativeFrom="page">
              <wp:posOffset>4491355</wp:posOffset>
            </wp:positionH>
            <wp:positionV relativeFrom="page">
              <wp:posOffset>3367405</wp:posOffset>
            </wp:positionV>
            <wp:extent cx="1635125" cy="2179955"/>
            <wp:effectExtent l="228600" t="177800" r="219075" b="233045"/>
            <wp:wrapTight wrapText="bothSides">
              <wp:wrapPolygon edited="0">
                <wp:start x="-1669" y="-1215"/>
                <wp:lineTo x="-2306" y="3353"/>
                <wp:lineTo x="-2217" y="20999"/>
                <wp:lineTo x="14063" y="22776"/>
                <wp:lineTo x="18438" y="22828"/>
                <wp:lineTo x="18813" y="23315"/>
                <wp:lineTo x="22832" y="23131"/>
                <wp:lineTo x="23457" y="14278"/>
                <wp:lineTo x="23217" y="-1092"/>
                <wp:lineTo x="4360" y="-1491"/>
                <wp:lineTo x="-1669" y="-1215"/>
              </wp:wrapPolygon>
            </wp:wrapTight>
            <wp:docPr id="24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rot="209304">
                      <a:off x="0" y="0"/>
                      <a:ext cx="1635125" cy="2179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47BF5">
        <w:rPr>
          <w:noProof/>
        </w:rPr>
        <mc:AlternateContent>
          <mc:Choice Requires="wps">
            <w:drawing>
              <wp:anchor distT="0" distB="0" distL="114300" distR="114300" simplePos="0" relativeHeight="251661451" behindDoc="0" locked="0" layoutInCell="1" allowOverlap="1" wp14:anchorId="434067AD" wp14:editId="1AFD860A">
                <wp:simplePos x="0" y="0"/>
                <wp:positionH relativeFrom="page">
                  <wp:posOffset>502920</wp:posOffset>
                </wp:positionH>
                <wp:positionV relativeFrom="page">
                  <wp:posOffset>1447165</wp:posOffset>
                </wp:positionV>
                <wp:extent cx="3525520" cy="4153535"/>
                <wp:effectExtent l="0" t="0" r="0" b="12065"/>
                <wp:wrapTight wrapText="bothSides">
                  <wp:wrapPolygon edited="0">
                    <wp:start x="156" y="0"/>
                    <wp:lineTo x="156" y="21531"/>
                    <wp:lineTo x="21320" y="21531"/>
                    <wp:lineTo x="21320" y="0"/>
                    <wp:lineTo x="156" y="0"/>
                  </wp:wrapPolygon>
                </wp:wrapTight>
                <wp:docPr id="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415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33">
                        <w:txbxContent>
                          <w:p w14:paraId="17607272" w14:textId="7D69F228" w:rsidR="008969DB" w:rsidRDefault="008969DB" w:rsidP="00BC42AD">
                            <w:pPr>
                              <w:pStyle w:val="BodyText"/>
                              <w:jc w:val="both"/>
                              <w:rPr>
                                <w:rFonts w:ascii="Trebuchet MS" w:hAnsi="Trebuchet MS"/>
                              </w:rPr>
                            </w:pPr>
                            <w:r>
                              <w:rPr>
                                <w:rFonts w:ascii="Trebuchet MS" w:hAnsi="Trebuchet MS"/>
                              </w:rPr>
                              <w:t xml:space="preserve">Our first story was Themba and the Trees, a charming story based on a real life event when a village of women in India saved a forest from being cut down by hugging the trees. Inspired by the story, the tribe created a Tree of Life wall hanging. Drawing around two children lying in different positions on the paper created the outline of the tree and river. Pictures of animals collaged together made up the tree trunk, blue scraps formed the river, egg boxes created the rippled effect, while handprints formed the leaves. Flowers, butterflies, clouds and the sun were added to show their interconnectedness. </w:t>
                            </w:r>
                          </w:p>
                          <w:p w14:paraId="1B61CE3B" w14:textId="1AFBCFBB" w:rsidR="008969DB" w:rsidRDefault="008969DB" w:rsidP="00BC42AD">
                            <w:pPr>
                              <w:pStyle w:val="BodyText"/>
                              <w:jc w:val="both"/>
                              <w:rPr>
                                <w:rFonts w:ascii="Trebuchet MS" w:hAnsi="Trebuchet MS"/>
                              </w:rPr>
                            </w:pPr>
                            <w:r>
                              <w:rPr>
                                <w:rFonts w:ascii="Trebuchet MS" w:hAnsi="Trebuchet MS"/>
                              </w:rPr>
                              <w:t xml:space="preserve">Our second story was All Things Are Connected, in which a cruel chief learns (the hard way) how all living things are connected. This powerful lesson was woven through every activity we did! </w:t>
                            </w:r>
                          </w:p>
                          <w:p w14:paraId="3E226D7A" w14:textId="7CC088FE" w:rsidR="008969DB" w:rsidRPr="004438F3" w:rsidRDefault="008969DB" w:rsidP="00BC42AD">
                            <w:pPr>
                              <w:pStyle w:val="BodyText"/>
                              <w:jc w:val="both"/>
                              <w:rPr>
                                <w:rFonts w:ascii="Trebuchet MS" w:hAnsi="Trebuchet MS"/>
                              </w:rPr>
                            </w:pPr>
                            <w:r>
                              <w:rPr>
                                <w:rFonts w:ascii="Trebuchet MS" w:hAnsi="Trebuchet MS"/>
                              </w:rPr>
                              <w:t>Our third story was told and performed through song, with Captain Ted on the ukulele!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5" type="#_x0000_t202" style="position:absolute;margin-left:39.6pt;margin-top:113.95pt;width:277.6pt;height:327.05pt;z-index:251661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" mv:complextextbox="1" filled="f" stroked="f">
                <v:textbox style="mso-next-textbox:#Text Box 85" inset=",0,,0">
                  <w:txbxContent>
                    <w:p w14:paraId="17607272" w14:textId="7D69F228" w:rsidR="008969DB" w:rsidRDefault="008969DB" w:rsidP="00BC42AD">
                      <w:pPr>
                        <w:pStyle w:val="BodyText"/>
                        <w:jc w:val="both"/>
                        <w:rPr>
                          <w:rFonts w:ascii="Trebuchet MS" w:hAnsi="Trebuchet MS"/>
                        </w:rPr>
                      </w:pPr>
                      <w:r>
                        <w:rPr>
                          <w:rFonts w:ascii="Trebuchet MS" w:hAnsi="Trebuchet MS"/>
                        </w:rPr>
                        <w:t xml:space="preserve">Our first story was Themba and the Trees, a charming story based on a real life event when a village of women in India saved a forest from being cut down by hugging the trees. Inspired by the story, the tribe created a Tree of Life wall hanging. Drawing around two children lying in different positions on the paper created the outline of the tree and river. Pictures of animals collaged together made up the tree trunk, blue scraps formed the river, egg boxes created the rippled effect, while handprints formed the leaves. Flowers, butterflies, clouds and the sun were added to show their interconnectedness. </w:t>
                      </w:r>
                    </w:p>
                    <w:p w14:paraId="1B61CE3B" w14:textId="1AFBCFBB" w:rsidR="008969DB" w:rsidRDefault="008969DB" w:rsidP="00BC42AD">
                      <w:pPr>
                        <w:pStyle w:val="BodyText"/>
                        <w:jc w:val="both"/>
                        <w:rPr>
                          <w:rFonts w:ascii="Trebuchet MS" w:hAnsi="Trebuchet MS"/>
                        </w:rPr>
                      </w:pPr>
                      <w:r>
                        <w:rPr>
                          <w:rFonts w:ascii="Trebuchet MS" w:hAnsi="Trebuchet MS"/>
                        </w:rPr>
                        <w:t xml:space="preserve">Our second story was All Things Are Connected, in which a cruel chief learns (the hard way) how all living things are connected. This powerful lesson was woven through every activity we did! </w:t>
                      </w:r>
                    </w:p>
                    <w:p w14:paraId="3E226D7A" w14:textId="7CC088FE" w:rsidR="008969DB" w:rsidRPr="004438F3" w:rsidRDefault="008969DB" w:rsidP="00BC42AD">
                      <w:pPr>
                        <w:pStyle w:val="BodyText"/>
                        <w:jc w:val="both"/>
                        <w:rPr>
                          <w:rFonts w:ascii="Trebuchet MS" w:hAnsi="Trebuchet MS"/>
                        </w:rPr>
                      </w:pPr>
                      <w:r>
                        <w:rPr>
                          <w:rFonts w:ascii="Trebuchet MS" w:hAnsi="Trebuchet MS"/>
                        </w:rPr>
                        <w:t>Our third story was told and performed through song, with Captain Ted on the ukulele!</w:t>
                      </w:r>
                    </w:p>
                  </w:txbxContent>
                </v:textbox>
                <w10:wrap type="tight" anchorx="page" anchory="page"/>
              </v:shape>
            </w:pict>
          </mc:Fallback>
        </mc:AlternateContent>
      </w:r>
      <w:r w:rsidR="00C47BF5">
        <w:rPr>
          <w:noProof/>
        </w:rPr>
        <w:drawing>
          <wp:anchor distT="0" distB="0" distL="118745" distR="118745" simplePos="0" relativeHeight="251711627" behindDoc="0" locked="0" layoutInCell="0" allowOverlap="1" wp14:anchorId="100E9FC4" wp14:editId="4394CCFE">
            <wp:simplePos x="0" y="0"/>
            <wp:positionH relativeFrom="page">
              <wp:posOffset>750570</wp:posOffset>
            </wp:positionH>
            <wp:positionV relativeFrom="page">
              <wp:posOffset>5915660</wp:posOffset>
            </wp:positionV>
            <wp:extent cx="2532380" cy="1751330"/>
            <wp:effectExtent l="228600" t="203200" r="236220" b="280670"/>
            <wp:wrapTight wrapText="bothSides">
              <wp:wrapPolygon edited="0">
                <wp:start x="-1284" y="-1276"/>
                <wp:lineTo x="-1333" y="19459"/>
                <wp:lineTo x="-1486" y="20731"/>
                <wp:lineTo x="11451" y="23146"/>
                <wp:lineTo x="20357" y="23156"/>
                <wp:lineTo x="20604" y="23759"/>
                <wp:lineTo x="22549" y="23555"/>
                <wp:lineTo x="22869" y="16926"/>
                <wp:lineTo x="22764" y="-2537"/>
                <wp:lineTo x="2821" y="-1706"/>
                <wp:lineTo x="-1284" y="-1276"/>
              </wp:wrapPolygon>
            </wp:wrapTight>
            <wp:docPr id="2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rot="248415">
                      <a:off x="0" y="0"/>
                      <a:ext cx="2532380" cy="1751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47BF5">
        <w:rPr>
          <w:noProof/>
        </w:rPr>
        <mc:AlternateContent>
          <mc:Choice Requires="wps">
            <w:drawing>
              <wp:anchor distT="0" distB="0" distL="114300" distR="114300" simplePos="0" relativeHeight="251709579" behindDoc="0" locked="0" layoutInCell="1" allowOverlap="1" wp14:anchorId="7CEBF69A" wp14:editId="38E9DECA">
                <wp:simplePos x="0" y="0"/>
                <wp:positionH relativeFrom="page">
                  <wp:posOffset>690880</wp:posOffset>
                </wp:positionH>
                <wp:positionV relativeFrom="page">
                  <wp:posOffset>5601335</wp:posOffset>
                </wp:positionV>
                <wp:extent cx="6766560" cy="450850"/>
                <wp:effectExtent l="0" t="0" r="0" b="6350"/>
                <wp:wrapTight wrapText="bothSides">
                  <wp:wrapPolygon edited="0">
                    <wp:start x="81" y="0"/>
                    <wp:lineTo x="81" y="20687"/>
                    <wp:lineTo x="21405" y="20687"/>
                    <wp:lineTo x="21405" y="0"/>
                    <wp:lineTo x="81" y="0"/>
                  </wp:wrapPolygon>
                </wp:wrapTight>
                <wp:docPr id="23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C6C0E79" w14:textId="1C083CAD" w:rsidR="008969DB" w:rsidRPr="00B00EED" w:rsidRDefault="008969DB" w:rsidP="00CB120D">
                            <w:pPr>
                              <w:pStyle w:val="Heading1"/>
                              <w:rPr>
                                <w:rFonts w:ascii="Trebuchet MS" w:hAnsi="Trebuchet MS"/>
                              </w:rPr>
                            </w:pPr>
                            <w:r>
                              <w:rPr>
                                <w:rFonts w:ascii="Trebuchet MS" w:hAnsi="Trebuchet MS"/>
                              </w:rPr>
                              <w:t>Circus Arts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6" type="#_x0000_t202" style="position:absolute;margin-left:54.4pt;margin-top:441.05pt;width:532.8pt;height:35.5pt;z-index:2517095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" filled="f" stroked="f">
                <v:textbox inset=",0,,0">
                  <w:txbxContent>
                    <w:p w14:paraId="7C6C0E79" w14:textId="1C083CAD" w:rsidR="008969DB" w:rsidRPr="00B00EED" w:rsidRDefault="008969DB" w:rsidP="00CB120D">
                      <w:pPr>
                        <w:pStyle w:val="Heading1"/>
                        <w:rPr>
                          <w:rFonts w:ascii="Trebuchet MS" w:hAnsi="Trebuchet MS"/>
                        </w:rPr>
                      </w:pPr>
                      <w:r>
                        <w:rPr>
                          <w:rFonts w:ascii="Trebuchet MS" w:hAnsi="Trebuchet MS"/>
                        </w:rPr>
                        <w:t>Circus Arts</w:t>
                      </w:r>
                    </w:p>
                  </w:txbxContent>
                </v:textbox>
                <w10:wrap type="tight" anchorx="page" anchory="page"/>
              </v:shape>
            </w:pict>
          </mc:Fallback>
        </mc:AlternateContent>
      </w:r>
      <w:r w:rsidR="00C47BF5">
        <w:rPr>
          <w:noProof/>
        </w:rPr>
        <mc:AlternateContent>
          <mc:Choice Requires="wps">
            <w:drawing>
              <wp:anchor distT="0" distB="0" distL="114300" distR="114300" simplePos="0" relativeHeight="251715723" behindDoc="0" locked="0" layoutInCell="1" allowOverlap="1" wp14:anchorId="7961D0AE" wp14:editId="67F418E2">
                <wp:simplePos x="0" y="0"/>
                <wp:positionH relativeFrom="page">
                  <wp:posOffset>3703320</wp:posOffset>
                </wp:positionH>
                <wp:positionV relativeFrom="page">
                  <wp:posOffset>6262370</wp:posOffset>
                </wp:positionV>
                <wp:extent cx="3525520" cy="3235325"/>
                <wp:effectExtent l="0" t="0" r="0" b="15875"/>
                <wp:wrapTight wrapText="bothSides">
                  <wp:wrapPolygon edited="0">
                    <wp:start x="156" y="0"/>
                    <wp:lineTo x="156" y="21536"/>
                    <wp:lineTo x="21320" y="21536"/>
                    <wp:lineTo x="21320" y="0"/>
                    <wp:lineTo x="156" y="0"/>
                  </wp:wrapPolygon>
                </wp:wrapTight>
                <wp:docPr id="24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323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153D1D8" w14:textId="52175748" w:rsidR="008969DB" w:rsidRDefault="008969DB" w:rsidP="00592CAD">
                            <w:pPr>
                              <w:pStyle w:val="BodyText"/>
                              <w:jc w:val="both"/>
                              <w:rPr>
                                <w:rFonts w:ascii="Trebuchet MS" w:hAnsi="Trebuchet MS"/>
                              </w:rPr>
                            </w:pPr>
                            <w:r>
                              <w:rPr>
                                <w:rFonts w:ascii="Trebuchet MS" w:hAnsi="Trebuchet MS"/>
                              </w:rPr>
                              <w:t>The tribe really worked on their circus skills this Jelly Belly. Many children got to show off their new skills during the circus parade at the end-of-camp show. Circus skills practiced include;</w:t>
                            </w:r>
                          </w:p>
                          <w:p w14:paraId="2573EF51" w14:textId="24A2BAD8"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Slack line</w:t>
                            </w:r>
                          </w:p>
                          <w:p w14:paraId="764733FF" w14:textId="5B2EA9ED"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Juggling</w:t>
                            </w:r>
                          </w:p>
                          <w:p w14:paraId="4C1D75AB" w14:textId="2137FC29"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Stilt walking</w:t>
                            </w:r>
                          </w:p>
                          <w:p w14:paraId="729553B9" w14:textId="65B9C8CE"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Silk dancing</w:t>
                            </w:r>
                          </w:p>
                          <w:p w14:paraId="11E6B807" w14:textId="2839CA95"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Clown</w:t>
                            </w:r>
                          </w:p>
                          <w:p w14:paraId="5DC4F5C7" w14:textId="25C77EAF"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Unicycle</w:t>
                            </w:r>
                          </w:p>
                          <w:p w14:paraId="6BF0860F" w14:textId="0553E5DD"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Hula hoop</w:t>
                            </w:r>
                          </w:p>
                          <w:p w14:paraId="37A6363E" w14:textId="75C63E55"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Diablo</w:t>
                            </w:r>
                          </w:p>
                          <w:p w14:paraId="6815C22F" w14:textId="77777777" w:rsidR="008969DB" w:rsidRPr="0036597F" w:rsidRDefault="008969DB" w:rsidP="00593A25">
                            <w:pPr>
                              <w:pStyle w:val="BodyText"/>
                              <w:ind w:left="720"/>
                              <w:rPr>
                                <w:rFonts w:ascii="Trebuchet MS" w:hAnsi="Trebuchet MS"/>
                                <w:color w:val="647448" w:themeColor="accent1" w:themeShade="BF"/>
                              </w:rPr>
                            </w:pPr>
                          </w:p>
                          <w:p w14:paraId="6A3E2A15" w14:textId="77777777" w:rsidR="008969DB" w:rsidRPr="004438F3" w:rsidRDefault="008969DB" w:rsidP="009C5DC4">
                            <w:pPr>
                              <w:pStyle w:val="BodyText"/>
                              <w:ind w:left="720"/>
                              <w:jc w:val="both"/>
                              <w:rPr>
                                <w:rFonts w:ascii="Trebuchet MS" w:hAnsi="Trebuchet MS"/>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291.6pt;margin-top:493.1pt;width:277.6pt;height:254.75pt;z-index:2517157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" mv:complextextbox="1" filled="f" stroked="f">
                <v:textbox inset=",0,,0">
                  <w:txbxContent>
                    <w:p w14:paraId="7153D1D8" w14:textId="52175748" w:rsidR="008969DB" w:rsidRDefault="008969DB" w:rsidP="00592CAD">
                      <w:pPr>
                        <w:pStyle w:val="BodyText"/>
                        <w:jc w:val="both"/>
                        <w:rPr>
                          <w:rFonts w:ascii="Trebuchet MS" w:hAnsi="Trebuchet MS"/>
                        </w:rPr>
                      </w:pPr>
                      <w:r>
                        <w:rPr>
                          <w:rFonts w:ascii="Trebuchet MS" w:hAnsi="Trebuchet MS"/>
                        </w:rPr>
                        <w:t>The tribe really worked on their circus skills this Jelly Belly. Many children got to show off their new skills during the circus parade at the end-of-camp show. Circus skills practiced include;</w:t>
                      </w:r>
                    </w:p>
                    <w:p w14:paraId="2573EF51" w14:textId="24A2BAD8"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Slack line</w:t>
                      </w:r>
                    </w:p>
                    <w:p w14:paraId="764733FF" w14:textId="5B2EA9ED"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Juggling</w:t>
                      </w:r>
                    </w:p>
                    <w:p w14:paraId="4C1D75AB" w14:textId="2137FC29"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Stilt walking</w:t>
                      </w:r>
                    </w:p>
                    <w:p w14:paraId="729553B9" w14:textId="65B9C8CE"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Silk dancing</w:t>
                      </w:r>
                    </w:p>
                    <w:p w14:paraId="11E6B807" w14:textId="2839CA95"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Clown</w:t>
                      </w:r>
                    </w:p>
                    <w:p w14:paraId="5DC4F5C7" w14:textId="25C77EAF"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Unicycle</w:t>
                      </w:r>
                    </w:p>
                    <w:p w14:paraId="6BF0860F" w14:textId="0553E5DD"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Hula hoop</w:t>
                      </w:r>
                    </w:p>
                    <w:p w14:paraId="37A6363E" w14:textId="75C63E55" w:rsidR="008969DB" w:rsidRDefault="008969DB" w:rsidP="009C5DC4">
                      <w:pPr>
                        <w:pStyle w:val="BodyText"/>
                        <w:numPr>
                          <w:ilvl w:val="0"/>
                          <w:numId w:val="5"/>
                        </w:numPr>
                        <w:rPr>
                          <w:rFonts w:ascii="Trebuchet MS" w:hAnsi="Trebuchet MS"/>
                          <w:color w:val="647448" w:themeColor="accent1" w:themeShade="BF"/>
                        </w:rPr>
                      </w:pPr>
                      <w:r>
                        <w:rPr>
                          <w:rFonts w:ascii="Trebuchet MS" w:hAnsi="Trebuchet MS"/>
                          <w:color w:val="647448" w:themeColor="accent1" w:themeShade="BF"/>
                        </w:rPr>
                        <w:t>Diablo</w:t>
                      </w:r>
                    </w:p>
                    <w:p w14:paraId="6815C22F" w14:textId="77777777" w:rsidR="008969DB" w:rsidRPr="0036597F" w:rsidRDefault="008969DB" w:rsidP="00593A25">
                      <w:pPr>
                        <w:pStyle w:val="BodyText"/>
                        <w:ind w:left="720"/>
                        <w:rPr>
                          <w:rFonts w:ascii="Trebuchet MS" w:hAnsi="Trebuchet MS"/>
                          <w:color w:val="647448" w:themeColor="accent1" w:themeShade="BF"/>
                        </w:rPr>
                      </w:pPr>
                    </w:p>
                    <w:p w14:paraId="6A3E2A15" w14:textId="77777777" w:rsidR="008969DB" w:rsidRPr="004438F3" w:rsidRDefault="008969DB" w:rsidP="009C5DC4">
                      <w:pPr>
                        <w:pStyle w:val="BodyText"/>
                        <w:ind w:left="720"/>
                        <w:jc w:val="both"/>
                        <w:rPr>
                          <w:rFonts w:ascii="Trebuchet MS" w:hAnsi="Trebuchet MS"/>
                        </w:rPr>
                      </w:pPr>
                    </w:p>
                  </w:txbxContent>
                </v:textbox>
                <w10:wrap type="tight" anchorx="page" anchory="page"/>
              </v:shape>
            </w:pict>
          </mc:Fallback>
        </mc:AlternateContent>
      </w:r>
      <w:r w:rsidR="00DB00FE">
        <w:rPr>
          <w:noProof/>
        </w:rPr>
        <w:drawing>
          <wp:anchor distT="0" distB="0" distL="118745" distR="118745" simplePos="0" relativeHeight="251707531" behindDoc="0" locked="0" layoutInCell="0" allowOverlap="1" wp14:anchorId="25985DD9" wp14:editId="69A414EA">
            <wp:simplePos x="0" y="0"/>
            <wp:positionH relativeFrom="page">
              <wp:posOffset>4249420</wp:posOffset>
            </wp:positionH>
            <wp:positionV relativeFrom="page">
              <wp:posOffset>1447800</wp:posOffset>
            </wp:positionV>
            <wp:extent cx="2532380" cy="2110105"/>
            <wp:effectExtent l="152400" t="127000" r="160020" b="175895"/>
            <wp:wrapTight wrapText="bothSides">
              <wp:wrapPolygon edited="0">
                <wp:start x="-1083" y="-1300"/>
                <wp:lineTo x="-1300" y="21320"/>
                <wp:lineTo x="-867" y="23141"/>
                <wp:lineTo x="22315" y="23141"/>
                <wp:lineTo x="22748" y="20020"/>
                <wp:lineTo x="22532" y="-1300"/>
                <wp:lineTo x="-1083" y="-1300"/>
              </wp:wrapPolygon>
            </wp:wrapTight>
            <wp:docPr id="23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532380" cy="2110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B120D">
        <w:rPr>
          <w:noProof/>
        </w:rPr>
        <w:drawing>
          <wp:anchor distT="0" distB="0" distL="118745" distR="118745" simplePos="0" relativeHeight="251713675" behindDoc="0" locked="0" layoutInCell="0" allowOverlap="1" wp14:anchorId="5F58DF7B" wp14:editId="5B255E05">
            <wp:simplePos x="0" y="0"/>
            <wp:positionH relativeFrom="page">
              <wp:posOffset>1301115</wp:posOffset>
            </wp:positionH>
            <wp:positionV relativeFrom="page">
              <wp:posOffset>7387590</wp:posOffset>
            </wp:positionV>
            <wp:extent cx="1681480" cy="2110105"/>
            <wp:effectExtent l="254000" t="203200" r="248920" b="277495"/>
            <wp:wrapTight wrapText="bothSides">
              <wp:wrapPolygon edited="0">
                <wp:start x="18946" y="-1469"/>
                <wp:lineTo x="-1566" y="-2663"/>
                <wp:lineTo x="-2656" y="5612"/>
                <wp:lineTo x="-2294" y="20282"/>
                <wp:lineTo x="-1695" y="23208"/>
                <wp:lineTo x="901" y="23426"/>
                <wp:lineTo x="4248" y="22921"/>
                <wp:lineTo x="23290" y="20332"/>
                <wp:lineTo x="23164" y="-1116"/>
                <wp:lineTo x="18946" y="-1469"/>
              </wp:wrapPolygon>
            </wp:wrapTight>
            <wp:docPr id="24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rot="21240222">
                      <a:off x="0" y="0"/>
                      <a:ext cx="1681480" cy="2110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B120D">
        <w:rPr>
          <w:noProof/>
        </w:rPr>
        <mc:AlternateContent>
          <mc:Choice Requires="wps">
            <w:drawing>
              <wp:anchor distT="0" distB="0" distL="114300" distR="114300" simplePos="0" relativeHeight="251658340" behindDoc="0" locked="0" layoutInCell="1" allowOverlap="1" wp14:anchorId="459DE046" wp14:editId="62ED418F">
                <wp:simplePos x="0" y="0"/>
                <wp:positionH relativeFrom="page">
                  <wp:posOffset>502920</wp:posOffset>
                </wp:positionH>
                <wp:positionV relativeFrom="page">
                  <wp:posOffset>969010</wp:posOffset>
                </wp:positionV>
                <wp:extent cx="6766560" cy="736600"/>
                <wp:effectExtent l="0" t="0" r="0" b="0"/>
                <wp:wrapTight wrapText="bothSides">
                  <wp:wrapPolygon edited="0">
                    <wp:start x="81" y="0"/>
                    <wp:lineTo x="81" y="20855"/>
                    <wp:lineTo x="21405" y="20855"/>
                    <wp:lineTo x="21405" y="0"/>
                    <wp:lineTo x="81" y="0"/>
                  </wp:wrapPolygon>
                </wp:wrapTight>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800767" w14:textId="5988497C" w:rsidR="008969DB" w:rsidRPr="00B00EED" w:rsidRDefault="008969DB" w:rsidP="00136320">
                            <w:pPr>
                              <w:pStyle w:val="Heading1"/>
                              <w:rPr>
                                <w:rFonts w:ascii="Trebuchet MS" w:hAnsi="Trebuchet MS"/>
                              </w:rPr>
                            </w:pPr>
                            <w:r>
                              <w:rPr>
                                <w:rFonts w:ascii="Trebuchet MS" w:hAnsi="Trebuchet MS"/>
                              </w:rPr>
                              <w:t>Storytelling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39.6pt;margin-top:76.3pt;width:532.8pt;height:58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EcPvkCAABX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" filled="f" stroked="f">
                <v:textbox inset=",0,,0">
                  <w:txbxContent>
                    <w:p w14:paraId="7D800767" w14:textId="5988497C" w:rsidR="008969DB" w:rsidRPr="00B00EED" w:rsidRDefault="008969DB" w:rsidP="00136320">
                      <w:pPr>
                        <w:pStyle w:val="Heading1"/>
                        <w:rPr>
                          <w:rFonts w:ascii="Trebuchet MS" w:hAnsi="Trebuchet MS"/>
                        </w:rPr>
                      </w:pPr>
                      <w:r>
                        <w:rPr>
                          <w:rFonts w:ascii="Trebuchet MS" w:hAnsi="Trebuchet MS"/>
                        </w:rPr>
                        <w:t>Storytelling</w:t>
                      </w:r>
                    </w:p>
                  </w:txbxContent>
                </v:textbox>
                <w10:wrap type="tight" anchorx="page" anchory="page"/>
              </v:shape>
            </w:pict>
          </mc:Fallback>
        </mc:AlternateContent>
      </w:r>
      <w:r w:rsidR="00CB120D">
        <w:rPr>
          <w:noProof/>
        </w:rPr>
        <mc:AlternateContent>
          <mc:Choice Requires="wps">
            <w:drawing>
              <wp:anchor distT="0" distB="0" distL="114300" distR="114300" simplePos="0" relativeHeight="251658342" behindDoc="0" locked="0" layoutInCell="1" allowOverlap="1" wp14:anchorId="22100306" wp14:editId="3DE8ACED">
                <wp:simplePos x="0" y="0"/>
                <wp:positionH relativeFrom="page">
                  <wp:posOffset>3977640</wp:posOffset>
                </wp:positionH>
                <wp:positionV relativeFrom="page">
                  <wp:posOffset>1801495</wp:posOffset>
                </wp:positionV>
                <wp:extent cx="3291840" cy="1856105"/>
                <wp:effectExtent l="0" t="0" r="0" b="23495"/>
                <wp:wrapTight wrapText="bothSides">
                  <wp:wrapPolygon edited="0">
                    <wp:start x="167" y="0"/>
                    <wp:lineTo x="167" y="21578"/>
                    <wp:lineTo x="21167" y="21578"/>
                    <wp:lineTo x="21167" y="0"/>
                    <wp:lineTo x="167" y="0"/>
                  </wp:wrapPolygon>
                </wp:wrapTight>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8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33"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9" type="#_x0000_t202" style="position:absolute;margin-left:313.2pt;margin-top:141.85pt;width:259.2pt;height:146.15pt;z-index:251658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" mv:complextextbox="1" filled="f" stroked="f">
                <v:textbox inset=",0,,0">
                  <w:txbxContent/>
                </v:textbox>
                <w10:wrap type="tight" anchorx="page" anchory="page"/>
              </v:shape>
            </w:pict>
          </mc:Fallback>
        </mc:AlternateContent>
      </w:r>
    </w:p>
    <w:p w14:paraId="14975358" w14:textId="7026B024" w:rsidR="00136320" w:rsidRDefault="00DF6334">
      <w:bookmarkStart w:id="0" w:name="_GoBack"/>
      <w:bookmarkEnd w:id="0"/>
      <w:r>
        <w:rPr>
          <w:noProof/>
        </w:rPr>
        <w:lastRenderedPageBreak/>
        <w:drawing>
          <wp:anchor distT="0" distB="0" distL="118745" distR="118745" simplePos="0" relativeHeight="251695243" behindDoc="0" locked="0" layoutInCell="1" allowOverlap="1" wp14:anchorId="6A7F0EC0" wp14:editId="438ECC4E">
            <wp:simplePos x="0" y="0"/>
            <wp:positionH relativeFrom="page">
              <wp:posOffset>4834890</wp:posOffset>
            </wp:positionH>
            <wp:positionV relativeFrom="page">
              <wp:posOffset>6710045</wp:posOffset>
            </wp:positionV>
            <wp:extent cx="2077085" cy="2555875"/>
            <wp:effectExtent l="152400" t="152400" r="158115" b="187325"/>
            <wp:wrapTight wrapText="bothSides">
              <wp:wrapPolygon edited="0">
                <wp:start x="-792" y="-1288"/>
                <wp:lineTo x="-1585" y="-859"/>
                <wp:lineTo x="-1585" y="19749"/>
                <wp:lineTo x="-1057" y="22968"/>
                <wp:lineTo x="22716" y="22968"/>
                <wp:lineTo x="22980" y="2576"/>
                <wp:lineTo x="22452" y="-1288"/>
                <wp:lineTo x="-792" y="-1288"/>
              </wp:wrapPolygon>
            </wp:wrapTight>
            <wp:docPr id="23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43" descr=":nfc 13 - fall p 2 through 6:42-17632054.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077085" cy="2555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8667E">
        <w:rPr>
          <w:noProof/>
        </w:rPr>
        <mc:AlternateContent>
          <mc:Choice Requires="wps">
            <w:drawing>
              <wp:anchor distT="0" distB="0" distL="114300" distR="114300" simplePos="0" relativeHeight="251697291" behindDoc="1" locked="0" layoutInCell="1" allowOverlap="1" wp14:anchorId="29B272DE" wp14:editId="4413B836">
                <wp:simplePos x="0" y="0"/>
                <wp:positionH relativeFrom="page">
                  <wp:posOffset>770255</wp:posOffset>
                </wp:positionH>
                <wp:positionV relativeFrom="page">
                  <wp:posOffset>9427210</wp:posOffset>
                </wp:positionV>
                <wp:extent cx="6024880" cy="265430"/>
                <wp:effectExtent l="0" t="0" r="0" b="13970"/>
                <wp:wrapThrough wrapText="bothSides">
                  <wp:wrapPolygon edited="0">
                    <wp:start x="91" y="0"/>
                    <wp:lineTo x="91" y="20670"/>
                    <wp:lineTo x="21400" y="20670"/>
                    <wp:lineTo x="21400" y="0"/>
                    <wp:lineTo x="91" y="0"/>
                  </wp:wrapPolygon>
                </wp:wrapThrough>
                <wp:docPr id="23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27F13" w14:textId="421974B4" w:rsidR="008969DB" w:rsidRPr="00154C50" w:rsidRDefault="008969DB" w:rsidP="00DC2D86">
                            <w:pPr>
                              <w:pStyle w:val="BlockText"/>
                              <w:jc w:val="both"/>
                              <w:rPr>
                                <w:rFonts w:ascii="Trebuchet MS" w:hAnsi="Trebuchet MS"/>
                                <w:color w:val="BF6200" w:themeColor="background2" w:themeShade="BF"/>
                                <w:sz w:val="28"/>
                                <w:szCs w:val="28"/>
                              </w:rPr>
                            </w:pPr>
                            <w:r w:rsidRPr="00687B5D">
                              <w:rPr>
                                <w:rFonts w:ascii="Zapf Dingbats" w:hAnsi="Zapf Dingbats"/>
                                <w:color w:val="000000"/>
                              </w:rPr>
                              <w:t>★</w:t>
                            </w:r>
                            <w:r>
                              <w:rPr>
                                <w:rFonts w:ascii="Bookshelf Symbol 7" w:hAnsi="Bookshelf Symbol 7" w:cs="Bookshelf Symbol 7"/>
                                <w:color w:val="000000"/>
                              </w:rPr>
                              <w:t></w:t>
                            </w:r>
                            <w:r w:rsidRPr="0038667E">
                              <w:rPr>
                                <w:rFonts w:ascii="Trebuchet MS" w:hAnsi="Trebuchet MS"/>
                                <w:color w:val="BF6200" w:themeColor="background2" w:themeShade="BF"/>
                                <w:sz w:val="26"/>
                                <w:szCs w:val="26"/>
                              </w:rPr>
                              <w:t>Capta</w:t>
                            </w:r>
                            <w:r>
                              <w:rPr>
                                <w:rFonts w:ascii="Trebuchet MS" w:hAnsi="Trebuchet MS"/>
                                <w:color w:val="BF6200" w:themeColor="background2" w:themeShade="BF"/>
                                <w:sz w:val="26"/>
                                <w:szCs w:val="26"/>
                              </w:rPr>
                              <w:t xml:space="preserve">in Banana </w:t>
                            </w:r>
                            <w:r w:rsidRPr="00687B5D">
                              <w:rPr>
                                <w:rFonts w:ascii="Zapf Dingbats" w:hAnsi="Zapf Dingbats"/>
                                <w:color w:val="000000"/>
                              </w:rPr>
                              <w:t>★</w:t>
                            </w:r>
                            <w:r w:rsidRPr="0038667E">
                              <w:rPr>
                                <w:rFonts w:ascii="Trebuchet MS" w:hAnsi="Trebuchet MS"/>
                                <w:color w:val="BF6200" w:themeColor="background2" w:themeShade="BF"/>
                                <w:sz w:val="26"/>
                                <w:szCs w:val="26"/>
                              </w:rPr>
                              <w:t xml:space="preserve"> Ca</w:t>
                            </w:r>
                            <w:r>
                              <w:rPr>
                                <w:rFonts w:ascii="Trebuchet MS" w:hAnsi="Trebuchet MS"/>
                                <w:color w:val="BF6200" w:themeColor="background2" w:themeShade="BF"/>
                                <w:sz w:val="26"/>
                                <w:szCs w:val="26"/>
                              </w:rPr>
                              <w:t>ptain Monkey Pants</w:t>
                            </w:r>
                            <w:r w:rsidRPr="0038667E">
                              <w:rPr>
                                <w:rFonts w:ascii="Trebuchet MS" w:hAnsi="Trebuchet MS"/>
                                <w:color w:val="BF6200" w:themeColor="background2" w:themeShade="BF"/>
                                <w:sz w:val="26"/>
                                <w:szCs w:val="26"/>
                              </w:rPr>
                              <w:t xml:space="preserve"> </w:t>
                            </w:r>
                            <w:r w:rsidRPr="00687B5D">
                              <w:rPr>
                                <w:rFonts w:ascii="Zapf Dingbats" w:hAnsi="Zapf Dingbats"/>
                                <w:color w:val="000000"/>
                              </w:rPr>
                              <w:t>★</w:t>
                            </w:r>
                            <w:r>
                              <w:rPr>
                                <w:rFonts w:ascii="Bookshelf Symbol 7" w:hAnsi="Bookshelf Symbol 7" w:cs="Bookshelf Symbol 7"/>
                                <w:color w:val="000000"/>
                              </w:rPr>
                              <w:t></w:t>
                            </w:r>
                            <w:r>
                              <w:rPr>
                                <w:rFonts w:ascii="Trebuchet MS" w:hAnsi="Trebuchet MS"/>
                                <w:color w:val="BF6200" w:themeColor="background2" w:themeShade="BF"/>
                                <w:sz w:val="26"/>
                                <w:szCs w:val="26"/>
                              </w:rPr>
                              <w:t xml:space="preserve">Captain Ted </w:t>
                            </w:r>
                            <w:r w:rsidRPr="00687B5D">
                              <w:rPr>
                                <w:rFonts w:ascii="Zapf Dingbats" w:hAnsi="Zapf Dingbats"/>
                                <w:color w:val="000000"/>
                              </w:rPr>
                              <w:t>★</w:t>
                            </w:r>
                            <w:r w:rsidRPr="0038667E">
                              <w:rPr>
                                <w:rFonts w:ascii="Trebuchet MS" w:hAnsi="Trebuchet MS"/>
                                <w:color w:val="BF6200" w:themeColor="background2" w:themeShade="BF"/>
                                <w:sz w:val="26"/>
                                <w:szCs w:val="26"/>
                              </w:rPr>
                              <w:t xml:space="preserve"> Captain</w:t>
                            </w:r>
                            <w:r w:rsidRPr="00154C50">
                              <w:rPr>
                                <w:rFonts w:ascii="Trebuchet MS" w:hAnsi="Trebuchet MS"/>
                                <w:color w:val="BF6200" w:themeColor="background2" w:themeShade="BF"/>
                                <w:sz w:val="28"/>
                                <w:szCs w:val="28"/>
                              </w:rPr>
                              <w:t xml:space="preserve"> Purple</w:t>
                            </w:r>
                            <w:r>
                              <w:rPr>
                                <w:rFonts w:ascii="Trebuchet MS" w:hAnsi="Trebuchet MS"/>
                                <w:color w:val="BF6200" w:themeColor="background2" w:themeShade="BF"/>
                                <w:sz w:val="28"/>
                                <w:szCs w:val="28"/>
                              </w:rPr>
                              <w:t xml:space="preserve"> </w:t>
                            </w:r>
                            <w:r w:rsidRPr="00613AF0">
                              <w:rPr>
                                <w:rFonts w:ascii="Zapf Dingbats" w:hAnsi="Zapf Dingbats"/>
                                <w:color w:val="00000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0" type="#_x0000_t202" style="position:absolute;margin-left:60.65pt;margin-top:742.3pt;width:474.4pt;height:20.9pt;z-index:-251619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" filled="f" stroked="f">
                <v:textbox inset=",0,,0">
                  <w:txbxContent>
                    <w:p w14:paraId="77C27F13" w14:textId="421974B4" w:rsidR="008969DB" w:rsidRPr="00154C50" w:rsidRDefault="008969DB" w:rsidP="00DC2D86">
                      <w:pPr>
                        <w:pStyle w:val="BlockText"/>
                        <w:jc w:val="both"/>
                        <w:rPr>
                          <w:rFonts w:ascii="Trebuchet MS" w:hAnsi="Trebuchet MS"/>
                          <w:color w:val="BF6200" w:themeColor="background2" w:themeShade="BF"/>
                          <w:sz w:val="28"/>
                          <w:szCs w:val="28"/>
                        </w:rPr>
                      </w:pPr>
                      <w:r w:rsidRPr="00687B5D">
                        <w:rPr>
                          <w:rFonts w:ascii="Zapf Dingbats" w:hAnsi="Zapf Dingbats"/>
                          <w:color w:val="000000"/>
                        </w:rPr>
                        <w:t>★</w:t>
                      </w:r>
                      <w:r>
                        <w:rPr>
                          <w:rFonts w:ascii="Bookshelf Symbol 7" w:hAnsi="Bookshelf Symbol 7" w:cs="Bookshelf Symbol 7"/>
                          <w:color w:val="000000"/>
                        </w:rPr>
                        <w:t></w:t>
                      </w:r>
                      <w:r w:rsidRPr="0038667E">
                        <w:rPr>
                          <w:rFonts w:ascii="Trebuchet MS" w:hAnsi="Trebuchet MS"/>
                          <w:color w:val="BF6200" w:themeColor="background2" w:themeShade="BF"/>
                          <w:sz w:val="26"/>
                          <w:szCs w:val="26"/>
                        </w:rPr>
                        <w:t>Capta</w:t>
                      </w:r>
                      <w:r>
                        <w:rPr>
                          <w:rFonts w:ascii="Trebuchet MS" w:hAnsi="Trebuchet MS"/>
                          <w:color w:val="BF6200" w:themeColor="background2" w:themeShade="BF"/>
                          <w:sz w:val="26"/>
                          <w:szCs w:val="26"/>
                        </w:rPr>
                        <w:t xml:space="preserve">in Banana </w:t>
                      </w:r>
                      <w:r w:rsidRPr="00687B5D">
                        <w:rPr>
                          <w:rFonts w:ascii="Zapf Dingbats" w:hAnsi="Zapf Dingbats"/>
                          <w:color w:val="000000"/>
                        </w:rPr>
                        <w:t>★</w:t>
                      </w:r>
                      <w:r w:rsidRPr="0038667E">
                        <w:rPr>
                          <w:rFonts w:ascii="Trebuchet MS" w:hAnsi="Trebuchet MS"/>
                          <w:color w:val="BF6200" w:themeColor="background2" w:themeShade="BF"/>
                          <w:sz w:val="26"/>
                          <w:szCs w:val="26"/>
                        </w:rPr>
                        <w:t xml:space="preserve"> Ca</w:t>
                      </w:r>
                      <w:r>
                        <w:rPr>
                          <w:rFonts w:ascii="Trebuchet MS" w:hAnsi="Trebuchet MS"/>
                          <w:color w:val="BF6200" w:themeColor="background2" w:themeShade="BF"/>
                          <w:sz w:val="26"/>
                          <w:szCs w:val="26"/>
                        </w:rPr>
                        <w:t>ptain Monkey Pants</w:t>
                      </w:r>
                      <w:r w:rsidRPr="0038667E">
                        <w:rPr>
                          <w:rFonts w:ascii="Trebuchet MS" w:hAnsi="Trebuchet MS"/>
                          <w:color w:val="BF6200" w:themeColor="background2" w:themeShade="BF"/>
                          <w:sz w:val="26"/>
                          <w:szCs w:val="26"/>
                        </w:rPr>
                        <w:t xml:space="preserve"> </w:t>
                      </w:r>
                      <w:r w:rsidRPr="00687B5D">
                        <w:rPr>
                          <w:rFonts w:ascii="Zapf Dingbats" w:hAnsi="Zapf Dingbats"/>
                          <w:color w:val="000000"/>
                        </w:rPr>
                        <w:t>★</w:t>
                      </w:r>
                      <w:r>
                        <w:rPr>
                          <w:rFonts w:ascii="Bookshelf Symbol 7" w:hAnsi="Bookshelf Symbol 7" w:cs="Bookshelf Symbol 7"/>
                          <w:color w:val="000000"/>
                        </w:rPr>
                        <w:t></w:t>
                      </w:r>
                      <w:r>
                        <w:rPr>
                          <w:rFonts w:ascii="Trebuchet MS" w:hAnsi="Trebuchet MS"/>
                          <w:color w:val="BF6200" w:themeColor="background2" w:themeShade="BF"/>
                          <w:sz w:val="26"/>
                          <w:szCs w:val="26"/>
                        </w:rPr>
                        <w:t xml:space="preserve">Captain Ted </w:t>
                      </w:r>
                      <w:r w:rsidRPr="00687B5D">
                        <w:rPr>
                          <w:rFonts w:ascii="Zapf Dingbats" w:hAnsi="Zapf Dingbats"/>
                          <w:color w:val="000000"/>
                        </w:rPr>
                        <w:t>★</w:t>
                      </w:r>
                      <w:r w:rsidRPr="0038667E">
                        <w:rPr>
                          <w:rFonts w:ascii="Trebuchet MS" w:hAnsi="Trebuchet MS"/>
                          <w:color w:val="BF6200" w:themeColor="background2" w:themeShade="BF"/>
                          <w:sz w:val="26"/>
                          <w:szCs w:val="26"/>
                        </w:rPr>
                        <w:t xml:space="preserve"> Captain</w:t>
                      </w:r>
                      <w:r w:rsidRPr="00154C50">
                        <w:rPr>
                          <w:rFonts w:ascii="Trebuchet MS" w:hAnsi="Trebuchet MS"/>
                          <w:color w:val="BF6200" w:themeColor="background2" w:themeShade="BF"/>
                          <w:sz w:val="28"/>
                          <w:szCs w:val="28"/>
                        </w:rPr>
                        <w:t xml:space="preserve"> Purple</w:t>
                      </w:r>
                      <w:r>
                        <w:rPr>
                          <w:rFonts w:ascii="Trebuchet MS" w:hAnsi="Trebuchet MS"/>
                          <w:color w:val="BF6200" w:themeColor="background2" w:themeShade="BF"/>
                          <w:sz w:val="28"/>
                          <w:szCs w:val="28"/>
                        </w:rPr>
                        <w:t xml:space="preserve"> </w:t>
                      </w:r>
                      <w:r w:rsidRPr="00613AF0">
                        <w:rPr>
                          <w:rFonts w:ascii="Zapf Dingbats" w:hAnsi="Zapf Dingbats"/>
                          <w:color w:val="000000"/>
                        </w:rPr>
                        <w:t>★</w:t>
                      </w:r>
                    </w:p>
                  </w:txbxContent>
                </v:textbox>
                <w10:wrap type="through" anchorx="page" anchory="page"/>
              </v:shape>
            </w:pict>
          </mc:Fallback>
        </mc:AlternateContent>
      </w:r>
      <w:r w:rsidR="00154C50">
        <w:rPr>
          <w:noProof/>
        </w:rPr>
        <w:drawing>
          <wp:anchor distT="0" distB="0" distL="118745" distR="118745" simplePos="0" relativeHeight="251693195" behindDoc="0" locked="0" layoutInCell="1" allowOverlap="1" wp14:anchorId="3B32B60E" wp14:editId="07A60D18">
            <wp:simplePos x="0" y="0"/>
            <wp:positionH relativeFrom="page">
              <wp:posOffset>3177540</wp:posOffset>
            </wp:positionH>
            <wp:positionV relativeFrom="page">
              <wp:posOffset>6682105</wp:posOffset>
            </wp:positionV>
            <wp:extent cx="1420495" cy="2583815"/>
            <wp:effectExtent l="152400" t="152400" r="154305" b="184785"/>
            <wp:wrapTight wrapText="bothSides">
              <wp:wrapPolygon edited="0">
                <wp:start x="-1159" y="-1274"/>
                <wp:lineTo x="-2317" y="-849"/>
                <wp:lineTo x="-2317" y="19535"/>
                <wp:lineTo x="-1545" y="22932"/>
                <wp:lineTo x="23174" y="22932"/>
                <wp:lineTo x="23560" y="2548"/>
                <wp:lineTo x="22788" y="-637"/>
                <wp:lineTo x="22788" y="-1274"/>
                <wp:lineTo x="-1159" y="-1274"/>
              </wp:wrapPolygon>
            </wp:wrapTight>
            <wp:docPr id="2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43" descr=":nfc 13 - fall p 2 through 6:42-17632054.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420495" cy="2583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54C50">
        <w:rPr>
          <w:noProof/>
        </w:rPr>
        <w:drawing>
          <wp:anchor distT="0" distB="0" distL="118745" distR="118745" simplePos="0" relativeHeight="251691147" behindDoc="0" locked="0" layoutInCell="1" allowOverlap="1" wp14:anchorId="5ACE5A61" wp14:editId="6D793DCA">
            <wp:simplePos x="0" y="0"/>
            <wp:positionH relativeFrom="page">
              <wp:posOffset>770255</wp:posOffset>
            </wp:positionH>
            <wp:positionV relativeFrom="page">
              <wp:posOffset>6689725</wp:posOffset>
            </wp:positionV>
            <wp:extent cx="2077085" cy="2576195"/>
            <wp:effectExtent l="152400" t="152400" r="158115" b="192405"/>
            <wp:wrapTight wrapText="bothSides">
              <wp:wrapPolygon edited="0">
                <wp:start x="-792" y="-1278"/>
                <wp:lineTo x="-1585" y="-852"/>
                <wp:lineTo x="-1585" y="19593"/>
                <wp:lineTo x="-1057" y="23000"/>
                <wp:lineTo x="22716" y="23000"/>
                <wp:lineTo x="22980" y="2556"/>
                <wp:lineTo x="22452" y="-1278"/>
                <wp:lineTo x="-792" y="-1278"/>
              </wp:wrapPolygon>
            </wp:wrapTight>
            <wp:docPr id="2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43" descr=":nfc 13 - fall p 2 through 6:42-17632054.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077085" cy="2576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D4052">
        <w:rPr>
          <w:noProof/>
        </w:rPr>
        <w:drawing>
          <wp:anchor distT="0" distB="0" distL="118745" distR="118745" simplePos="0" relativeHeight="251658379" behindDoc="0" locked="0" layoutInCell="1" allowOverlap="1" wp14:anchorId="2FDE970D" wp14:editId="4A522BCC">
            <wp:simplePos x="0" y="0"/>
            <wp:positionH relativeFrom="page">
              <wp:posOffset>1030605</wp:posOffset>
            </wp:positionH>
            <wp:positionV relativeFrom="page">
              <wp:posOffset>2370455</wp:posOffset>
            </wp:positionV>
            <wp:extent cx="1907540" cy="2735580"/>
            <wp:effectExtent l="279400" t="228600" r="251460" b="261620"/>
            <wp:wrapTight wrapText="bothSides">
              <wp:wrapPolygon edited="0">
                <wp:start x="20683" y="-1295"/>
                <wp:lineTo x="-1726" y="-2140"/>
                <wp:lineTo x="-2284" y="20362"/>
                <wp:lineTo x="-1412" y="22825"/>
                <wp:lineTo x="1742" y="23001"/>
                <wp:lineTo x="2074" y="22617"/>
                <wp:lineTo x="22946" y="21768"/>
                <wp:lineTo x="23137" y="2463"/>
                <wp:lineTo x="22690" y="-1183"/>
                <wp:lineTo x="20683" y="-1295"/>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1" descr=":nfc 13 - fall p 2 through 6:42-18160375.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rot="21326006">
                      <a:off x="0" y="0"/>
                      <a:ext cx="1907540" cy="2735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D4052">
        <w:rPr>
          <w:noProof/>
        </w:rPr>
        <w:drawing>
          <wp:anchor distT="0" distB="0" distL="118745" distR="118745" simplePos="0" relativeHeight="251687051" behindDoc="0" locked="0" layoutInCell="1" allowOverlap="1" wp14:anchorId="5A108BFB" wp14:editId="0E2FFFBA">
            <wp:simplePos x="0" y="0"/>
            <wp:positionH relativeFrom="page">
              <wp:posOffset>4834890</wp:posOffset>
            </wp:positionH>
            <wp:positionV relativeFrom="page">
              <wp:posOffset>1100455</wp:posOffset>
            </wp:positionV>
            <wp:extent cx="2077085" cy="2562860"/>
            <wp:effectExtent l="254000" t="228600" r="259715" b="256540"/>
            <wp:wrapTight wrapText="bothSides">
              <wp:wrapPolygon edited="0">
                <wp:start x="-1297" y="-1136"/>
                <wp:lineTo x="-1682" y="2758"/>
                <wp:lineTo x="-1823" y="16519"/>
                <wp:lineTo x="-1614" y="21016"/>
                <wp:lineTo x="10477" y="22543"/>
                <wp:lineTo x="19755" y="22545"/>
                <wp:lineTo x="20064" y="22953"/>
                <wp:lineTo x="22695" y="22771"/>
                <wp:lineTo x="22742" y="-1940"/>
                <wp:lineTo x="282" y="-1245"/>
                <wp:lineTo x="-1297" y="-1136"/>
              </wp:wrapPolygon>
            </wp:wrapTight>
            <wp:docPr id="22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43" descr=":nfc 13 - fall p 2 through 6:42-17632054.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rot="292881">
                      <a:off x="0" y="0"/>
                      <a:ext cx="2077085" cy="2562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D4052">
        <w:rPr>
          <w:noProof/>
        </w:rPr>
        <w:drawing>
          <wp:anchor distT="0" distB="0" distL="118745" distR="118745" simplePos="0" relativeHeight="251688075" behindDoc="0" locked="0" layoutInCell="1" allowOverlap="1" wp14:anchorId="4485FD4B" wp14:editId="5A089903">
            <wp:simplePos x="0" y="0"/>
            <wp:positionH relativeFrom="page">
              <wp:posOffset>4730115</wp:posOffset>
            </wp:positionH>
            <wp:positionV relativeFrom="page">
              <wp:posOffset>2447925</wp:posOffset>
            </wp:positionV>
            <wp:extent cx="2077085" cy="2583815"/>
            <wp:effectExtent l="431800" t="355600" r="386715" b="387985"/>
            <wp:wrapTight wrapText="bothSides">
              <wp:wrapPolygon edited="0">
                <wp:start x="21525" y="-1386"/>
                <wp:lineTo x="3107" y="-4259"/>
                <wp:lineTo x="2185" y="-943"/>
                <wp:lineTo x="-1424" y="-1591"/>
                <wp:lineTo x="-2641" y="8634"/>
                <wp:lineTo x="-1610" y="8819"/>
                <wp:lineTo x="-2680" y="15589"/>
                <wp:lineTo x="-1649" y="15774"/>
                <wp:lineTo x="-2570" y="19090"/>
                <wp:lineTo x="-1539" y="19275"/>
                <wp:lineTo x="-1429" y="22776"/>
                <wp:lineTo x="375" y="23100"/>
                <wp:lineTo x="748" y="22732"/>
                <wp:lineTo x="17795" y="22747"/>
                <wp:lineTo x="23041" y="20426"/>
                <wp:lineTo x="22879" y="13217"/>
                <wp:lineTo x="23027" y="9762"/>
                <wp:lineTo x="22918" y="6261"/>
                <wp:lineTo x="23066" y="2807"/>
                <wp:lineTo x="22556" y="-1201"/>
                <wp:lineTo x="21525" y="-1386"/>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43" descr=":nfc 13 - fall p 2 through 6:42-17632054.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rot="20844388">
                      <a:off x="0" y="0"/>
                      <a:ext cx="2077085" cy="2583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47EF7">
        <w:rPr>
          <w:noProof/>
        </w:rPr>
        <w:drawing>
          <wp:anchor distT="0" distB="0" distL="114300" distR="114300" simplePos="0" relativeHeight="251689099" behindDoc="0" locked="0" layoutInCell="1" allowOverlap="1" wp14:anchorId="21B10F4F" wp14:editId="05685BB6">
            <wp:simplePos x="0" y="0"/>
            <wp:positionH relativeFrom="page">
              <wp:posOffset>3824605</wp:posOffset>
            </wp:positionH>
            <wp:positionV relativeFrom="page">
              <wp:posOffset>1993265</wp:posOffset>
            </wp:positionV>
            <wp:extent cx="1268730" cy="1238885"/>
            <wp:effectExtent l="0" t="50800" r="77470" b="132715"/>
            <wp:wrapTight wrapText="bothSides">
              <wp:wrapPolygon edited="0">
                <wp:start x="5906" y="-83"/>
                <wp:lineTo x="-1953" y="2529"/>
                <wp:lineTo x="738" y="15526"/>
                <wp:lineTo x="7852" y="22129"/>
                <wp:lineTo x="11262" y="23652"/>
                <wp:lineTo x="12954" y="23285"/>
                <wp:lineTo x="18005" y="19925"/>
                <wp:lineTo x="23005" y="12049"/>
                <wp:lineTo x="22915" y="11615"/>
                <wp:lineTo x="21147" y="5209"/>
                <wp:lineTo x="21031" y="2518"/>
                <wp:lineTo x="12853" y="-686"/>
                <wp:lineTo x="9290" y="-818"/>
                <wp:lineTo x="5906" y="-83"/>
              </wp:wrapPolygon>
            </wp:wrapTight>
            <wp:docPr id="225" name="Picture 157" descr="::Spring Assets:BXP3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157" descr="::Spring Assets:BXP38849.png"/>
                    <pic:cNvPicPr>
                      <a:picLocks noChangeAspect="1" noChangeArrowheads="1"/>
                    </pic:cNvPicPr>
                  </pic:nvPicPr>
                  <pic:blipFill>
                    <a:blip r:embed="rId13"/>
                    <a:srcRect/>
                    <a:stretch>
                      <a:fillRect/>
                    </a:stretch>
                  </pic:blipFill>
                  <pic:spPr bwMode="auto">
                    <a:xfrm rot="718296">
                      <a:off x="0" y="0"/>
                      <a:ext cx="1268730" cy="1238885"/>
                    </a:xfrm>
                    <a:prstGeom prst="rect">
                      <a:avLst/>
                    </a:prstGeom>
                    <a:noFill/>
                    <a:ln w="9525">
                      <a:noFill/>
                      <a:miter lim="800000"/>
                      <a:headEnd/>
                      <a:tailEnd/>
                    </a:ln>
                    <a:effectLst>
                      <a:outerShdw blurRad="114300" dist="63500" dir="2700000">
                        <a:srgbClr val="000000">
                          <a:alpha val="30000"/>
                        </a:srgbClr>
                      </a:outerShdw>
                    </a:effectLst>
                  </pic:spPr>
                </pic:pic>
              </a:graphicData>
            </a:graphic>
          </wp:anchor>
        </w:drawing>
      </w:r>
      <w:r w:rsidR="005D7998">
        <w:rPr>
          <w:noProof/>
        </w:rPr>
        <mc:AlternateContent>
          <mc:Choice Requires="wps">
            <w:drawing>
              <wp:anchor distT="0" distB="0" distL="114300" distR="114300" simplePos="0" relativeHeight="251672715" behindDoc="1" locked="0" layoutInCell="1" allowOverlap="1" wp14:anchorId="3809FA11" wp14:editId="517CB35F">
                <wp:simplePos x="0" y="0"/>
                <wp:positionH relativeFrom="page">
                  <wp:posOffset>1727200</wp:posOffset>
                </wp:positionH>
                <wp:positionV relativeFrom="page">
                  <wp:posOffset>5325110</wp:posOffset>
                </wp:positionV>
                <wp:extent cx="3302000" cy="431800"/>
                <wp:effectExtent l="0" t="0" r="0" b="0"/>
                <wp:wrapThrough wrapText="bothSides">
                  <wp:wrapPolygon edited="0">
                    <wp:start x="166" y="0"/>
                    <wp:lineTo x="166" y="20329"/>
                    <wp:lineTo x="21268" y="20329"/>
                    <wp:lineTo x="21268" y="0"/>
                    <wp:lineTo x="166" y="0"/>
                  </wp:wrapPolygon>
                </wp:wrapThrough>
                <wp:docPr id="2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B3534" w14:textId="77777777" w:rsidR="008969DB" w:rsidRPr="005D7998" w:rsidRDefault="008969DB" w:rsidP="005D7998">
                            <w:pPr>
                              <w:pStyle w:val="BlockText"/>
                              <w:jc w:val="both"/>
                              <w:rPr>
                                <w:rFonts w:ascii="Trebuchet MS" w:hAnsi="Trebuchet MS"/>
                                <w:color w:val="647448" w:themeColor="accent1" w:themeShade="BF"/>
                                <w:sz w:val="28"/>
                                <w:szCs w:val="28"/>
                              </w:rPr>
                            </w:pPr>
                            <w:r w:rsidRPr="005D7998">
                              <w:rPr>
                                <w:rFonts w:ascii="Trebuchet MS" w:hAnsi="Trebuchet MS"/>
                                <w:color w:val="647448" w:themeColor="accent1" w:themeShade="BF"/>
                                <w:sz w:val="28"/>
                                <w:szCs w:val="28"/>
                              </w:rPr>
                              <w:t>Like and follow Creative Beans on Facebook or check out the website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136pt;margin-top:419.3pt;width:260pt;height:34pt;z-index:-2516437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" filled="f" stroked="f">
                <v:textbox inset=",0,,0">
                  <w:txbxContent>
                    <w:p w14:paraId="40AB3534" w14:textId="77777777" w:rsidR="008969DB" w:rsidRPr="005D7998" w:rsidRDefault="008969DB" w:rsidP="005D7998">
                      <w:pPr>
                        <w:pStyle w:val="BlockText"/>
                        <w:jc w:val="both"/>
                        <w:rPr>
                          <w:rFonts w:ascii="Trebuchet MS" w:hAnsi="Trebuchet MS"/>
                          <w:color w:val="647448" w:themeColor="accent1" w:themeShade="BF"/>
                          <w:sz w:val="28"/>
                          <w:szCs w:val="28"/>
                        </w:rPr>
                      </w:pPr>
                      <w:r w:rsidRPr="005D7998">
                        <w:rPr>
                          <w:rFonts w:ascii="Trebuchet MS" w:hAnsi="Trebuchet MS"/>
                          <w:color w:val="647448" w:themeColor="accent1" w:themeShade="BF"/>
                          <w:sz w:val="28"/>
                          <w:szCs w:val="28"/>
                        </w:rPr>
                        <w:t>Like and follow Creative Beans on Facebook or check out the website</w:t>
                      </w:r>
                    </w:p>
                  </w:txbxContent>
                </v:textbox>
                <w10:wrap type="through" anchorx="page" anchory="page"/>
              </v:shape>
            </w:pict>
          </mc:Fallback>
        </mc:AlternateContent>
      </w:r>
      <w:r w:rsidR="005D7998">
        <w:rPr>
          <w:noProof/>
        </w:rPr>
        <mc:AlternateContent>
          <mc:Choice Requires="wps">
            <w:drawing>
              <wp:anchor distT="0" distB="0" distL="114300" distR="114300" simplePos="0" relativeHeight="251674763" behindDoc="0" locked="0" layoutInCell="0" allowOverlap="1" wp14:anchorId="1FA36313" wp14:editId="7D8C7AEC">
                <wp:simplePos x="0" y="0"/>
                <wp:positionH relativeFrom="page">
                  <wp:posOffset>1790700</wp:posOffset>
                </wp:positionH>
                <wp:positionV relativeFrom="page">
                  <wp:posOffset>5873115</wp:posOffset>
                </wp:positionV>
                <wp:extent cx="3657600" cy="274320"/>
                <wp:effectExtent l="0" t="0" r="0" b="5080"/>
                <wp:wrapTight wrapText="bothSides">
                  <wp:wrapPolygon edited="0">
                    <wp:start x="150" y="0"/>
                    <wp:lineTo x="150" y="20000"/>
                    <wp:lineTo x="21300" y="20000"/>
                    <wp:lineTo x="21300" y="0"/>
                    <wp:lineTo x="150" y="0"/>
                  </wp:wrapPolygon>
                </wp:wrapTight>
                <wp:docPr id="22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A10BCF" w14:textId="485F66B0" w:rsidR="008969DB" w:rsidRPr="005D7998" w:rsidRDefault="008969DB" w:rsidP="005D7998">
                            <w:pPr>
                              <w:pStyle w:val="Mailer"/>
                              <w:rPr>
                                <w:rFonts w:ascii="Trebuchet MS" w:hAnsi="Trebuchet MS"/>
                              </w:rPr>
                            </w:pPr>
                            <w:hyperlink r:id="rId37" w:history="1">
                              <w:r w:rsidRPr="005D7998">
                                <w:rPr>
                                  <w:rStyle w:val="Hyperlink"/>
                                  <w:rFonts w:ascii="Trebuchet MS" w:hAnsi="Trebuchet MS"/>
                                </w:rPr>
                                <w:t>http://www.creativebeans.weebly.com</w:t>
                              </w:r>
                            </w:hyperlink>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2" type="#_x0000_t202" style="position:absolute;margin-left:141pt;margin-top:462.45pt;width:4in;height:21.6pt;z-index:2516747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" o:allowincell="f" filled="f" stroked="f">
                <v:textbox inset=",0,,0">
                  <w:txbxContent>
                    <w:p w14:paraId="33A10BCF" w14:textId="485F66B0" w:rsidR="008969DB" w:rsidRPr="005D7998" w:rsidRDefault="008969DB" w:rsidP="005D7998">
                      <w:pPr>
                        <w:pStyle w:val="Mailer"/>
                        <w:rPr>
                          <w:rFonts w:ascii="Trebuchet MS" w:hAnsi="Trebuchet MS"/>
                        </w:rPr>
                      </w:pPr>
                      <w:hyperlink r:id="rId38" w:history="1">
                        <w:r w:rsidRPr="005D7998">
                          <w:rPr>
                            <w:rStyle w:val="Hyperlink"/>
                            <w:rFonts w:ascii="Trebuchet MS" w:hAnsi="Trebuchet MS"/>
                          </w:rPr>
                          <w:t>http://www.creativebeans.weebly.com</w:t>
                        </w:r>
                      </w:hyperlink>
                    </w:p>
                  </w:txbxContent>
                </v:textbox>
                <w10:wrap type="tight" anchorx="page" anchory="page"/>
              </v:shape>
            </w:pict>
          </mc:Fallback>
        </mc:AlternateContent>
      </w:r>
      <w:r w:rsidR="005D7998">
        <w:rPr>
          <w:noProof/>
        </w:rPr>
        <w:drawing>
          <wp:anchor distT="0" distB="0" distL="118745" distR="118745" simplePos="0" relativeHeight="251670667" behindDoc="0" locked="0" layoutInCell="1" allowOverlap="1" wp14:anchorId="16598BFE" wp14:editId="0DFC9DB9">
            <wp:simplePos x="0" y="0"/>
            <wp:positionH relativeFrom="page">
              <wp:posOffset>662940</wp:posOffset>
            </wp:positionH>
            <wp:positionV relativeFrom="page">
              <wp:posOffset>5325110</wp:posOffset>
            </wp:positionV>
            <wp:extent cx="824865" cy="824865"/>
            <wp:effectExtent l="152400" t="177800" r="267335" b="241935"/>
            <wp:wrapTight wrapText="bothSides">
              <wp:wrapPolygon edited="0">
                <wp:start x="17058" y="-4246"/>
                <wp:lineTo x="-2940" y="-4350"/>
                <wp:lineTo x="-4466" y="16879"/>
                <wp:lineTo x="-2480" y="26358"/>
                <wp:lineTo x="3490" y="26787"/>
                <wp:lineTo x="4865" y="26219"/>
                <wp:lineTo x="27330" y="19832"/>
                <wp:lineTo x="26346" y="-3578"/>
                <wp:lineTo x="17058" y="-4246"/>
              </wp:wrapPolygon>
            </wp:wrapTight>
            <wp:docPr id="22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179" descr="::spring images:42-18021089.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rot="21353234">
                      <a:off x="0" y="0"/>
                      <a:ext cx="824865" cy="824865"/>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80083B">
        <w:rPr>
          <w:noProof/>
        </w:rPr>
        <mc:AlternateContent>
          <mc:Choice Requires="wpg">
            <w:drawing>
              <wp:anchor distT="0" distB="0" distL="114300" distR="114300" simplePos="1" relativeHeight="251658345" behindDoc="0" locked="0" layoutInCell="1" allowOverlap="1" wp14:anchorId="174035E3" wp14:editId="6DE05D88">
                <wp:simplePos x="635000" y="1627505"/>
                <wp:positionH relativeFrom="page">
                  <wp:posOffset>635000</wp:posOffset>
                </wp:positionH>
                <wp:positionV relativeFrom="page">
                  <wp:posOffset>1627505</wp:posOffset>
                </wp:positionV>
                <wp:extent cx="4394200" cy="1417320"/>
                <wp:effectExtent l="0" t="0" r="0" b="5080"/>
                <wp:wrapThrough wrapText="bothSides">
                  <wp:wrapPolygon edited="0">
                    <wp:start x="125" y="0"/>
                    <wp:lineTo x="125" y="21290"/>
                    <wp:lineTo x="21350" y="21290"/>
                    <wp:lineTo x="21350" y="0"/>
                    <wp:lineTo x="125" y="0"/>
                  </wp:wrapPolygon>
                </wp:wrapThrough>
                <wp:docPr id="233" name="Group 233"/>
                <wp:cNvGraphicFramePr/>
                <a:graphic xmlns:a="http://schemas.openxmlformats.org/drawingml/2006/main">
                  <a:graphicData uri="http://schemas.microsoft.com/office/word/2010/wordprocessingGroup">
                    <wpg:wgp>
                      <wpg:cNvGrpSpPr/>
                      <wpg:grpSpPr>
                        <a:xfrm>
                          <a:off x="0" y="0"/>
                          <a:ext cx="4394200" cy="1417320"/>
                          <a:chOff x="0" y="0"/>
                          <a:chExt cx="4394200" cy="1417320"/>
                        </a:xfrm>
                        <a:extLst>
                          <a:ext uri="{0CCBE362-F206-4b92-989A-16890622DB6E}">
                            <ma14:wrappingTextBoxFlag xmlns:ma14="http://schemas.microsoft.com/office/mac/drawingml/2011/main" val="1"/>
                          </a:ext>
                        </a:extLst>
                      </wpg:grpSpPr>
                      <wps:wsp>
                        <wps:cNvPr id="46" name="Text Box 301"/>
                        <wps:cNvSpPr txBox="1">
                          <a:spLocks noChangeArrowheads="1"/>
                        </wps:cNvSpPr>
                        <wps:spPr bwMode="auto">
                          <a:xfrm>
                            <a:off x="0" y="0"/>
                            <a:ext cx="439420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4" name="Text Box 14"/>
                        <wps:cNvSpPr txBox="1"/>
                        <wps:spPr>
                          <a:xfrm>
                            <a:off x="91440" y="0"/>
                            <a:ext cx="3866515" cy="325120"/>
                          </a:xfrm>
                          <a:prstGeom prst="rect">
                            <a:avLst/>
                          </a:prstGeom>
                          <a:noFill/>
                          <a:ln>
                            <a:noFill/>
                          </a:ln>
                          <a:effectLst/>
                          <a:extLst>
                            <a:ext uri="{C572A759-6A51-4108-AA02-DFA0A04FC94B}">
                              <ma14:wrappingTextBoxFlag xmlns:ma14="http://schemas.microsoft.com/office/mac/drawingml/2011/main"/>
                            </a:ext>
                          </a:extLst>
                        </wps:spPr>
                        <wps:txbx id="40">
                          <w:txbxContent>
                            <w:p w14:paraId="732528C8" w14:textId="6B540952" w:rsidR="008969DB" w:rsidRPr="00C87336" w:rsidRDefault="008969DB" w:rsidP="00136320">
                              <w:pPr>
                                <w:pStyle w:val="BodyText-Light"/>
                                <w:rPr>
                                  <w:rFonts w:ascii="Trebuchet MS" w:hAnsi="Trebuchet MS"/>
                                  <w:sz w:val="28"/>
                                  <w:szCs w:val="28"/>
                                </w:rPr>
                              </w:pPr>
                              <w:r w:rsidRPr="00C87336">
                                <w:rPr>
                                  <w:rFonts w:ascii="Trebuchet MS" w:hAnsi="Trebuchet MS"/>
                                  <w:sz w:val="28"/>
                                  <w:szCs w:val="28"/>
                                </w:rPr>
                                <w:t>It takes a whole village to raise a child</w:t>
                              </w:r>
                            </w:p>
                            <w:p w14:paraId="1662E767" w14:textId="11F683C1" w:rsidR="008969DB" w:rsidRPr="007B5178" w:rsidRDefault="008969DB" w:rsidP="00136320">
                              <w:pPr>
                                <w:pStyle w:val="BodyText-Light"/>
                                <w:rPr>
                                  <w:rFonts w:ascii="Trebuchet MS" w:hAnsi="Trebuchet MS"/>
                                  <w:color w:val="E47A07" w:themeColor="accent5"/>
                                  <w:sz w:val="28"/>
                                  <w:szCs w:val="28"/>
                                </w:rPr>
                              </w:pPr>
                              <w:r w:rsidRPr="007B5178">
                                <w:rPr>
                                  <w:rFonts w:ascii="Trebuchet MS" w:hAnsi="Trebuchet MS"/>
                                  <w:color w:val="E47A07" w:themeColor="accent5"/>
                                  <w:sz w:val="28"/>
                                  <w:szCs w:val="28"/>
                                </w:rPr>
                                <w:t>African proverb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323850"/>
                            <a:ext cx="1269365" cy="325120"/>
                          </a:xfrm>
                          <a:prstGeom prst="rect">
                            <a:avLst/>
                          </a:prstGeom>
                          <a:noFill/>
                          <a:ln>
                            <a:noFill/>
                          </a:ln>
                          <a:effectLst/>
                          <a:extLst>
                            <a:ext uri="{C572A759-6A51-4108-AA02-DFA0A04FC94B}">
                              <ma14:wrappingTextBoxFlag xmlns:ma14="http://schemas.microsoft.com/office/mac/drawingml/2011/main"/>
                            </a:ext>
                          </a:extLst>
                        </wps:spPr>
                        <wps:linkedTxbx id="4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3" o:spid="_x0000_s1073" style="position:absolute;margin-left:50pt;margin-top:128.15pt;width:346pt;height:111.6pt;z-index:251658345;mso-position-horizontal-relative:page;mso-position-vertical-relative:page" coordsize="4394200,1417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" mv:complextextbox="1">
                <v:shape id="Text Box 301" o:spid="_x0000_s1074" type="#_x0000_t202" style="position:absolute;width:4394200;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oCFxAAA&#10;ANsAAAAPAAAAZHJzL2Rvd25yZXYueG1sRI/dasJAFITvBd9hOYJ3urGIlegqoRCoYME/vD5mj0kw&#10;ezbJbjXt03eFgpfDzHzDLNedqcSdWldaVjAZRyCIM6tLzhWcjuloDsJ5ZI2VZVLwQw7Wq35vibG2&#10;D97T/eBzESDsYlRQeF/HUrqsIINubGvi4F1ta9AH2eZSt/gIcFPJtyiaSYMlh4UCa/ooKLsdvo2C&#10;r92l+d1EzlSJT9P3ZNdsr+dGqeGgSxYgPHX+Ff5vf2oF0xk8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KAhcQAAADbAAAADwAAAAAAAAAAAAAAAACXAgAAZHJzL2Rv&#10;d25yZXYueG1sUEsFBgAAAAAEAAQA9QAAAIgDAAAAAA==&#10;" mv:complextextbox="1" filled="f" stroked="f">
                  <v:textbox inset=",0,,0"/>
                </v:shape>
                <v:shape id="Text Box 14" o:spid="_x0000_s1075" type="#_x0000_t202" style="position:absolute;left:91440;width:3866515;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7" inset="0,0,0,0">
                    <w:txbxContent>
                      <w:p w14:paraId="732528C8" w14:textId="6B540952" w:rsidR="008969DB" w:rsidRPr="00C87336" w:rsidRDefault="008969DB" w:rsidP="00136320">
                        <w:pPr>
                          <w:pStyle w:val="BodyText-Light"/>
                          <w:rPr>
                            <w:rFonts w:ascii="Trebuchet MS" w:hAnsi="Trebuchet MS"/>
                            <w:sz w:val="28"/>
                            <w:szCs w:val="28"/>
                          </w:rPr>
                        </w:pPr>
                        <w:r w:rsidRPr="00C87336">
                          <w:rPr>
                            <w:rFonts w:ascii="Trebuchet MS" w:hAnsi="Trebuchet MS"/>
                            <w:sz w:val="28"/>
                            <w:szCs w:val="28"/>
                          </w:rPr>
                          <w:t>It takes a whole village to raise a child</w:t>
                        </w:r>
                      </w:p>
                      <w:p w14:paraId="1662E767" w14:textId="11F683C1" w:rsidR="008969DB" w:rsidRPr="007B5178" w:rsidRDefault="008969DB" w:rsidP="00136320">
                        <w:pPr>
                          <w:pStyle w:val="BodyText-Light"/>
                          <w:rPr>
                            <w:rFonts w:ascii="Trebuchet MS" w:hAnsi="Trebuchet MS"/>
                            <w:color w:val="E47A07" w:themeColor="accent5"/>
                            <w:sz w:val="28"/>
                            <w:szCs w:val="28"/>
                          </w:rPr>
                        </w:pPr>
                        <w:r w:rsidRPr="007B5178">
                          <w:rPr>
                            <w:rFonts w:ascii="Trebuchet MS" w:hAnsi="Trebuchet MS"/>
                            <w:color w:val="E47A07" w:themeColor="accent5"/>
                            <w:sz w:val="28"/>
                            <w:szCs w:val="28"/>
                          </w:rPr>
                          <w:t>African proverb</w:t>
                        </w:r>
                      </w:p>
                    </w:txbxContent>
                  </v:textbox>
                </v:shape>
                <v:shape id="Text Box 17" o:spid="_x0000_s1076" type="#_x0000_t202" style="position:absolute;left:91440;top:323850;width:1269365;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v:textbox>
                </v:shape>
                <w10:wrap type="through" anchorx="page" anchory="page"/>
              </v:group>
            </w:pict>
          </mc:Fallback>
        </mc:AlternateContent>
      </w:r>
      <w:r w:rsidR="0060684F">
        <w:rPr>
          <w:noProof/>
        </w:rPr>
        <mc:AlternateContent>
          <mc:Choice Requires="wps">
            <w:drawing>
              <wp:anchor distT="0" distB="0" distL="114300" distR="114300" simplePos="0" relativeHeight="251658343" behindDoc="0" locked="0" layoutInCell="1" allowOverlap="1" wp14:anchorId="3D0E0295" wp14:editId="517FE10C">
                <wp:simplePos x="0" y="0"/>
                <wp:positionH relativeFrom="page">
                  <wp:posOffset>635000</wp:posOffset>
                </wp:positionH>
                <wp:positionV relativeFrom="page">
                  <wp:posOffset>966470</wp:posOffset>
                </wp:positionV>
                <wp:extent cx="4394200" cy="548640"/>
                <wp:effectExtent l="0" t="0" r="0" b="10160"/>
                <wp:wrapTight wrapText="bothSides">
                  <wp:wrapPolygon edited="0">
                    <wp:start x="125" y="0"/>
                    <wp:lineTo x="125" y="21000"/>
                    <wp:lineTo x="21350" y="21000"/>
                    <wp:lineTo x="21350" y="0"/>
                    <wp:lineTo x="125" y="0"/>
                  </wp:wrapPolygon>
                </wp:wrapTight>
                <wp:docPr id="4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73A81AC" w14:textId="44858A0A" w:rsidR="008969DB" w:rsidRPr="007B5178" w:rsidRDefault="008969DB" w:rsidP="00136320">
                            <w:pPr>
                              <w:pStyle w:val="Title-Back"/>
                              <w:rPr>
                                <w:rFonts w:ascii="Trebuchet MS" w:hAnsi="Trebuchet MS"/>
                                <w:color w:val="E47A07" w:themeColor="accent5"/>
                              </w:rPr>
                            </w:pPr>
                            <w:r w:rsidRPr="007B5178">
                              <w:rPr>
                                <w:rFonts w:ascii="Trebuchet MS" w:hAnsi="Trebuchet MS"/>
                                <w:color w:val="E47A07" w:themeColor="accent5"/>
                              </w:rPr>
                              <w:t>SIYABONGA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77" type="#_x0000_t202" style="position:absolute;margin-left:50pt;margin-top:76.1pt;width:346pt;height:43.2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" filled="f" stroked="f">
                <v:textbox inset=",0,,0">
                  <w:txbxContent>
                    <w:p w14:paraId="073A81AC" w14:textId="44858A0A" w:rsidR="008969DB" w:rsidRPr="007B5178" w:rsidRDefault="008969DB" w:rsidP="00136320">
                      <w:pPr>
                        <w:pStyle w:val="Title-Back"/>
                        <w:rPr>
                          <w:rFonts w:ascii="Trebuchet MS" w:hAnsi="Trebuchet MS"/>
                          <w:color w:val="E47A07" w:themeColor="accent5"/>
                        </w:rPr>
                      </w:pPr>
                      <w:r w:rsidRPr="007B5178">
                        <w:rPr>
                          <w:rFonts w:ascii="Trebuchet MS" w:hAnsi="Trebuchet MS"/>
                          <w:color w:val="E47A07" w:themeColor="accent5"/>
                        </w:rPr>
                        <w:t>SIYABONGA</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60" behindDoc="0" locked="0" layoutInCell="1" allowOverlap="1" wp14:anchorId="73DC1560" wp14:editId="31E966DF">
                <wp:simplePos x="0" y="0"/>
                <wp:positionH relativeFrom="page">
                  <wp:posOffset>4015740</wp:posOffset>
                </wp:positionH>
                <wp:positionV relativeFrom="page">
                  <wp:posOffset>621665</wp:posOffset>
                </wp:positionV>
                <wp:extent cx="3200400" cy="190500"/>
                <wp:effectExtent l="0" t="0" r="0" b="12700"/>
                <wp:wrapTight wrapText="bothSides">
                  <wp:wrapPolygon edited="0">
                    <wp:start x="171" y="0"/>
                    <wp:lineTo x="171" y="20160"/>
                    <wp:lineTo x="21257" y="20160"/>
                    <wp:lineTo x="21257" y="0"/>
                    <wp:lineTo x="171" y="0"/>
                  </wp:wrapPolygon>
                </wp:wrapTight>
                <wp:docPr id="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C9B5E09" w14:textId="46642EA0" w:rsidR="008969DB" w:rsidRPr="00C87336" w:rsidRDefault="008969DB" w:rsidP="00136320">
                            <w:pPr>
                              <w:pStyle w:val="HeaderBack-Right"/>
                              <w:rPr>
                                <w:rFonts w:ascii="Trebuchet MS" w:hAnsi="Trebuchet MS"/>
                              </w:rPr>
                            </w:pPr>
                            <w:r>
                              <w:rPr>
                                <w:rFonts w:ascii="Trebuchet MS" w:hAnsi="Trebuchet MS"/>
                              </w:rPr>
                              <w:t>AUTUMN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78" type="#_x0000_t202" style="position:absolute;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" filled="f" stroked="f">
                <v:textbox inset=",0,,0">
                  <w:txbxContent>
                    <w:p w14:paraId="4C9B5E09" w14:textId="46642EA0" w:rsidR="008969DB" w:rsidRPr="00C87336" w:rsidRDefault="008969DB" w:rsidP="00136320">
                      <w:pPr>
                        <w:pStyle w:val="HeaderBack-Right"/>
                        <w:rPr>
                          <w:rFonts w:ascii="Trebuchet MS" w:hAnsi="Trebuchet MS"/>
                        </w:rPr>
                      </w:pPr>
                      <w:r>
                        <w:rPr>
                          <w:rFonts w:ascii="Trebuchet MS" w:hAnsi="Trebuchet MS"/>
                        </w:rPr>
                        <w:t>AUTUMN 2015</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9" behindDoc="0" locked="0" layoutInCell="1" allowOverlap="1" wp14:anchorId="23BD1C89" wp14:editId="7F553723">
                <wp:simplePos x="0" y="0"/>
                <wp:positionH relativeFrom="page">
                  <wp:posOffset>548640</wp:posOffset>
                </wp:positionH>
                <wp:positionV relativeFrom="page">
                  <wp:posOffset>621665</wp:posOffset>
                </wp:positionV>
                <wp:extent cx="3337560" cy="190500"/>
                <wp:effectExtent l="0" t="0" r="0" b="12700"/>
                <wp:wrapTight wrapText="bothSides">
                  <wp:wrapPolygon edited="0">
                    <wp:start x="164" y="0"/>
                    <wp:lineTo x="164" y="20160"/>
                    <wp:lineTo x="21205" y="20160"/>
                    <wp:lineTo x="21205" y="0"/>
                    <wp:lineTo x="164" y="0"/>
                  </wp:wrapPolygon>
                </wp:wrapTight>
                <wp:docPr id="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A3675EE" w14:textId="58FA8FEC" w:rsidR="008969DB" w:rsidRPr="00C87336" w:rsidRDefault="008969DB" w:rsidP="00136320">
                            <w:pPr>
                              <w:pStyle w:val="Header-Back"/>
                              <w:rPr>
                                <w:rFonts w:ascii="Trebuchet MS" w:hAnsi="Trebuchet MS"/>
                              </w:rPr>
                            </w:pPr>
                            <w:r w:rsidRPr="00C87336">
                              <w:rPr>
                                <w:rFonts w:ascii="Trebuchet MS" w:hAnsi="Trebuchet MS"/>
                              </w:rPr>
                              <w:t>JELLY BELLY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9" type="#_x0000_t202" style="position:absolute;margin-left:43.2pt;margin-top:48.95pt;width:262.8pt;height: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" filled="f" stroked="f">
                <v:textbox inset=",0,,0">
                  <w:txbxContent>
                    <w:p w14:paraId="0A3675EE" w14:textId="58FA8FEC" w:rsidR="008969DB" w:rsidRPr="00C87336" w:rsidRDefault="008969DB" w:rsidP="00136320">
                      <w:pPr>
                        <w:pStyle w:val="Header-Back"/>
                        <w:rPr>
                          <w:rFonts w:ascii="Trebuchet MS" w:hAnsi="Trebuchet MS"/>
                        </w:rPr>
                      </w:pPr>
                      <w:r w:rsidRPr="00C87336">
                        <w:rPr>
                          <w:rFonts w:ascii="Trebuchet MS" w:hAnsi="Trebuchet MS"/>
                        </w:rPr>
                        <w:t>JELLY BELLY</w:t>
                      </w:r>
                    </w:p>
                  </w:txbxContent>
                </v:textbox>
                <w10:wrap type="tight" anchorx="page" anchory="page"/>
              </v:shape>
            </w:pict>
          </mc:Fallback>
        </mc:AlternateContent>
      </w:r>
    </w:p>
    <w:sectPr w:rsidR="00136320" w:rsidSect="00136320">
      <w:headerReference w:type="default" r:id="rId40"/>
      <w:footerReference w:type="default" r:id="rId41"/>
      <w:headerReference w:type="first" r:id="rId42"/>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BCD8E" w14:textId="77777777" w:rsidR="0080083B" w:rsidRDefault="0080083B">
      <w:r>
        <w:separator/>
      </w:r>
    </w:p>
  </w:endnote>
  <w:endnote w:type="continuationSeparator" w:id="0">
    <w:p w14:paraId="761F96AE" w14:textId="77777777" w:rsidR="0080083B" w:rsidRDefault="00800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Zapf Dingbats">
    <w:panose1 w:val="05020102010704020609"/>
    <w:charset w:val="02"/>
    <w:family w:val="auto"/>
    <w:pitch w:val="variable"/>
    <w:sig w:usb0="00000000" w:usb1="10000000" w:usb2="00000000" w:usb3="00000000" w:csb0="80000000" w:csb1="00000000"/>
  </w:font>
  <w:font w:name="Bookshelf Symbol 7">
    <w:panose1 w:val="05010101010101010101"/>
    <w:charset w:val="00"/>
    <w:family w:val="auto"/>
    <w:pitch w:val="variable"/>
    <w:sig w:usb0="00000003" w:usb1="00000000" w:usb2="00000000" w:usb3="00000000" w:csb0="8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CB576" w14:textId="77777777" w:rsidR="008969DB" w:rsidRDefault="008969DB">
    <w:pPr>
      <w:pStyle w:val="Footer"/>
    </w:pPr>
    <w:r>
      <w:rPr>
        <w:noProof/>
      </w:rPr>
      <mc:AlternateContent>
        <mc:Choice Requires="wps">
          <w:drawing>
            <wp:anchor distT="0" distB="0" distL="114300" distR="114300" simplePos="0" relativeHeight="251658265" behindDoc="0" locked="0" layoutInCell="1" allowOverlap="1" wp14:anchorId="3D9F5AA2" wp14:editId="2564DE02">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45B62" w14:textId="77777777" w:rsidR="008969DB" w:rsidRDefault="008969DB" w:rsidP="00136320">
                          <w:pPr>
                            <w:pStyle w:val="Page"/>
                          </w:pPr>
                          <w:r>
                            <w:fldChar w:fldCharType="begin"/>
                          </w:r>
                          <w:r>
                            <w:instrText xml:space="preserve"> page </w:instrText>
                          </w:r>
                          <w:r>
                            <w:fldChar w:fldCharType="separate"/>
                          </w:r>
                          <w:r w:rsidR="0080083B">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82"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inset="0,0,0,0">
                <w:txbxContent>
                  <w:p w14:paraId="1A445B62" w14:textId="77777777" w:rsidR="008969DB" w:rsidRDefault="008969DB" w:rsidP="00136320">
                    <w:pPr>
                      <w:pStyle w:val="Page"/>
                    </w:pPr>
                    <w:r>
                      <w:fldChar w:fldCharType="begin"/>
                    </w:r>
                    <w:r>
                      <w:instrText xml:space="preserve"> page </w:instrText>
                    </w:r>
                    <w:r>
                      <w:fldChar w:fldCharType="separate"/>
                    </w:r>
                    <w:r w:rsidR="0080083B">
                      <w:t>5</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09025" w14:textId="77777777" w:rsidR="008969DB" w:rsidRDefault="008969D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0DE887" w14:textId="77777777" w:rsidR="0080083B" w:rsidRDefault="0080083B">
      <w:r>
        <w:separator/>
      </w:r>
    </w:p>
  </w:footnote>
  <w:footnote w:type="continuationSeparator" w:id="0">
    <w:p w14:paraId="3957AE11" w14:textId="77777777" w:rsidR="0080083B" w:rsidRDefault="008008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95F1F" w14:textId="77777777" w:rsidR="008969DB" w:rsidRDefault="008969DB">
    <w:pPr>
      <w:pStyle w:val="Header"/>
    </w:pPr>
    <w:r>
      <w:rPr>
        <w:noProof/>
      </w:rPr>
      <mc:AlternateContent>
        <mc:Choice Requires="wps">
          <w:drawing>
            <wp:anchor distT="0" distB="0" distL="114300" distR="114300" simplePos="0" relativeHeight="251658254" behindDoc="0" locked="0" layoutInCell="1" allowOverlap="1" wp14:anchorId="104FEEA1" wp14:editId="4CA1ED49">
              <wp:simplePos x="0" y="0"/>
              <wp:positionH relativeFrom="page">
                <wp:posOffset>548640</wp:posOffset>
              </wp:positionH>
              <wp:positionV relativeFrom="page">
                <wp:posOffset>466090</wp:posOffset>
              </wp:positionV>
              <wp:extent cx="3337560" cy="190500"/>
              <wp:effectExtent l="0" t="0" r="0" b="1270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6D875A4" w14:textId="7B18EA19" w:rsidR="008969DB" w:rsidRPr="003243B9" w:rsidRDefault="008969DB" w:rsidP="00136320">
                          <w:pPr>
                            <w:pStyle w:val="Header"/>
                            <w:rPr>
                              <w:rFonts w:ascii="Trebuchet MS" w:hAnsi="Trebuchet MS"/>
                            </w:rPr>
                          </w:pPr>
                          <w:r>
                            <w:rPr>
                              <w:rFonts w:ascii="Trebuchet MS" w:hAnsi="Trebuchet MS"/>
                            </w:rPr>
                            <w:t>jELLY BELLY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80"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" filled="f" stroked="f">
              <v:textbox inset=",0,,0">
                <w:txbxContent>
                  <w:p w14:paraId="36D875A4" w14:textId="7B18EA19" w:rsidR="008969DB" w:rsidRPr="003243B9" w:rsidRDefault="008969DB" w:rsidP="00136320">
                    <w:pPr>
                      <w:pStyle w:val="Header"/>
                      <w:rPr>
                        <w:rFonts w:ascii="Trebuchet MS" w:hAnsi="Trebuchet MS"/>
                      </w:rPr>
                    </w:pPr>
                    <w:r>
                      <w:rPr>
                        <w:rFonts w:ascii="Trebuchet MS" w:hAnsi="Trebuchet MS"/>
                      </w:rPr>
                      <w:t>jELLY BELLY</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559B1507" wp14:editId="39828536">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5F3D3006" wp14:editId="0E9F3645">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25CCDC" w14:textId="0CF1BEA6" w:rsidR="008969DB" w:rsidRPr="003243B9" w:rsidRDefault="008969DB" w:rsidP="00136320">
                          <w:pPr>
                            <w:pStyle w:val="Header-Right"/>
                            <w:rPr>
                              <w:rFonts w:ascii="Trebuchet MS" w:hAnsi="Trebuchet MS"/>
                            </w:rPr>
                          </w:pPr>
                          <w:r w:rsidRPr="003243B9">
                            <w:rPr>
                              <w:rFonts w:ascii="Trebuchet MS" w:hAnsi="Trebuchet MS"/>
                            </w:rPr>
                            <w:t>AUTUMN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J5YvM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" filled="f" stroked="f">
              <v:textbox inset=",0,,0">
                <w:txbxContent>
                  <w:p w14:paraId="2E25CCDC" w14:textId="0CF1BEA6" w:rsidR="008969DB" w:rsidRPr="003243B9" w:rsidRDefault="008969DB" w:rsidP="00136320">
                    <w:pPr>
                      <w:pStyle w:val="Header-Right"/>
                      <w:rPr>
                        <w:rFonts w:ascii="Trebuchet MS" w:hAnsi="Trebuchet MS"/>
                      </w:rPr>
                    </w:pPr>
                    <w:r w:rsidRPr="003243B9">
                      <w:rPr>
                        <w:rFonts w:ascii="Trebuchet MS" w:hAnsi="Trebuchet MS"/>
                      </w:rPr>
                      <w:t>AUTUMN 2015</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A8D22" w14:textId="77777777" w:rsidR="008969DB" w:rsidRDefault="008969DB">
    <w:pPr>
      <w:pStyle w:val="Header"/>
    </w:pPr>
    <w:r>
      <w:rPr>
        <w:noProof/>
      </w:rPr>
      <mc:AlternateContent>
        <mc:Choice Requires="wps">
          <w:drawing>
            <wp:anchor distT="0" distB="0" distL="114300" distR="114300" simplePos="0" relativeHeight="251658220" behindDoc="0" locked="0" layoutInCell="1" allowOverlap="1" wp14:anchorId="29A5AE72" wp14:editId="54221C56">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3BA5EFAD" wp14:editId="67E890EB">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600C75BD" wp14:editId="590DC2DA">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7FF9144F" wp14:editId="118D2937">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6F72E909" wp14:editId="2662F81B">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C8E5E" w14:textId="77777777" w:rsidR="008969DB" w:rsidRDefault="008969DB">
    <w:pPr>
      <w:pStyle w:val="Header"/>
    </w:pPr>
    <w:r>
      <w:rPr>
        <w:noProof/>
      </w:rPr>
      <mc:AlternateContent>
        <mc:Choice Requires="wps">
          <w:drawing>
            <wp:anchor distT="0" distB="0" distL="114300" distR="114300" simplePos="0" relativeHeight="251658224" behindDoc="0" locked="0" layoutInCell="1" allowOverlap="1" wp14:anchorId="3DD4E4C6" wp14:editId="2B5945EA">
              <wp:simplePos x="5486400" y="8229600"/>
              <wp:positionH relativeFrom="page">
                <wp:posOffset>374650</wp:posOffset>
              </wp:positionH>
              <wp:positionV relativeFrom="page">
                <wp:posOffset>374650</wp:posOffset>
              </wp:positionV>
              <wp:extent cx="7022592" cy="4169664"/>
              <wp:effectExtent l="0" t="0" r="13335" b="21590"/>
              <wp:wrapNone/>
              <wp:docPr id="143" name="Rectangle 143"/>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29.5pt;margin-top:29.5pt;width:552.95pt;height:328.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" fillcolor="#ad0202 [3215]" stroked="f">
              <v:fill color2="#ff8400 [3214]"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56" behindDoc="0" locked="0" layoutInCell="0" allowOverlap="1" wp14:anchorId="1ADBEE83" wp14:editId="0259DC87">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" o:allowincell="f"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w:drawing>
        <wp:anchor distT="0" distB="0" distL="118745" distR="118745" simplePos="0" relativeHeight="251658226" behindDoc="0" locked="0" layoutInCell="0" allowOverlap="1" wp14:anchorId="4C6DDEB7" wp14:editId="2E05EAC0">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1"/>
                  <a:stretch>
                    <a:fillRect/>
                  </a:stretch>
                </pic:blipFill>
                <pic:spPr>
                  <a:xfrm>
                    <a:off x="0" y="0"/>
                    <a:ext cx="7035800" cy="4203700"/>
                  </a:xfrm>
                  <a:prstGeom prst="rect">
                    <a:avLst/>
                  </a:prstGeom>
                  <a:noFill/>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339A6" w14:textId="77777777" w:rsidR="008969DB" w:rsidRDefault="008969DB">
    <w:pPr>
      <w:pStyle w:val="Header"/>
    </w:pPr>
    <w:r>
      <w:rPr>
        <w:noProof/>
      </w:rPr>
      <mc:AlternateContent>
        <mc:Choice Requires="wpg">
          <w:drawing>
            <wp:anchor distT="0" distB="0" distL="114300" distR="114300" simplePos="0" relativeHeight="251658244" behindDoc="0" locked="0" layoutInCell="1" allowOverlap="1" wp14:anchorId="340B912E" wp14:editId="3ACD6BDA">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kX12AwAAKg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BKsGcLCAEAABMCAAATAAAAAAAAAAAAAAAA&#10;AAAAAABbQ29udGVudF9UeXBlc10ueG1sUEsBAi0AFAAGAAgAAAAhACOyauHXAAAAlAEAAAsAAAAA&#10;AAAAAAAAAAAAOQEAAF9yZWxzLy5yZWxzUEsBAi0AFAAGAAgAAAAhAJkqkX12AwAAKgsAAA4AAAAA&#10;AAAAAAAAAAAAOQIAAGRycy9lMm9Eb2MueG1sUEsBAi0AFAAGAAgAAAAhAG4aUp3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6002310"/>
    <w:multiLevelType w:val="hybridMultilevel"/>
    <w:tmpl w:val="C5F8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7566A2"/>
    <w:multiLevelType w:val="hybridMultilevel"/>
    <w:tmpl w:val="59464C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753D54"/>
    <w:multiLevelType w:val="hybridMultilevel"/>
    <w:tmpl w:val="EA8EF0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9961D0"/>
    <w:multiLevelType w:val="hybridMultilevel"/>
    <w:tmpl w:val="73FE39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195269"/>
    <w:multiLevelType w:val="hybridMultilevel"/>
    <w:tmpl w:val="8D2433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D72297"/>
    <w:rsid w:val="00000DFA"/>
    <w:rsid w:val="0001218D"/>
    <w:rsid w:val="00026BA0"/>
    <w:rsid w:val="00047EF7"/>
    <w:rsid w:val="000C6F08"/>
    <w:rsid w:val="00102972"/>
    <w:rsid w:val="00136320"/>
    <w:rsid w:val="00142226"/>
    <w:rsid w:val="00154C50"/>
    <w:rsid w:val="00190632"/>
    <w:rsid w:val="00321DB9"/>
    <w:rsid w:val="003243B9"/>
    <w:rsid w:val="003556A2"/>
    <w:rsid w:val="0036597F"/>
    <w:rsid w:val="0038328C"/>
    <w:rsid w:val="0038667E"/>
    <w:rsid w:val="003B6AAA"/>
    <w:rsid w:val="004438F3"/>
    <w:rsid w:val="005475C2"/>
    <w:rsid w:val="00560C00"/>
    <w:rsid w:val="0056331E"/>
    <w:rsid w:val="00592CAD"/>
    <w:rsid w:val="00593A25"/>
    <w:rsid w:val="005A7988"/>
    <w:rsid w:val="005B345C"/>
    <w:rsid w:val="005D7998"/>
    <w:rsid w:val="005E6CDF"/>
    <w:rsid w:val="0060684F"/>
    <w:rsid w:val="00612B0F"/>
    <w:rsid w:val="00613D68"/>
    <w:rsid w:val="00625922"/>
    <w:rsid w:val="00674E28"/>
    <w:rsid w:val="0069600F"/>
    <w:rsid w:val="006A3A1D"/>
    <w:rsid w:val="006C5A9B"/>
    <w:rsid w:val="006F1B27"/>
    <w:rsid w:val="00757EB2"/>
    <w:rsid w:val="00775A0A"/>
    <w:rsid w:val="007826A3"/>
    <w:rsid w:val="00792B35"/>
    <w:rsid w:val="007A634C"/>
    <w:rsid w:val="007B4FD8"/>
    <w:rsid w:val="007B5178"/>
    <w:rsid w:val="0080083B"/>
    <w:rsid w:val="00826806"/>
    <w:rsid w:val="008969DB"/>
    <w:rsid w:val="008F4388"/>
    <w:rsid w:val="00936C82"/>
    <w:rsid w:val="009453D4"/>
    <w:rsid w:val="009526C7"/>
    <w:rsid w:val="00955B64"/>
    <w:rsid w:val="00973CAA"/>
    <w:rsid w:val="009A663A"/>
    <w:rsid w:val="009C5DC4"/>
    <w:rsid w:val="009F47D4"/>
    <w:rsid w:val="009F78BF"/>
    <w:rsid w:val="00A12A02"/>
    <w:rsid w:val="00A340AC"/>
    <w:rsid w:val="00A87316"/>
    <w:rsid w:val="00B00EED"/>
    <w:rsid w:val="00B12B0D"/>
    <w:rsid w:val="00B56B10"/>
    <w:rsid w:val="00B63EA0"/>
    <w:rsid w:val="00B6707F"/>
    <w:rsid w:val="00B76219"/>
    <w:rsid w:val="00BA062F"/>
    <w:rsid w:val="00BA1E34"/>
    <w:rsid w:val="00BB3701"/>
    <w:rsid w:val="00BC42AD"/>
    <w:rsid w:val="00BE2D61"/>
    <w:rsid w:val="00BE6590"/>
    <w:rsid w:val="00C12C5E"/>
    <w:rsid w:val="00C20279"/>
    <w:rsid w:val="00C47BF5"/>
    <w:rsid w:val="00C5077E"/>
    <w:rsid w:val="00C73DA1"/>
    <w:rsid w:val="00C87336"/>
    <w:rsid w:val="00C97488"/>
    <w:rsid w:val="00CA28FB"/>
    <w:rsid w:val="00CB120D"/>
    <w:rsid w:val="00D72297"/>
    <w:rsid w:val="00DA25E9"/>
    <w:rsid w:val="00DB00FE"/>
    <w:rsid w:val="00DC2D86"/>
    <w:rsid w:val="00DD4052"/>
    <w:rsid w:val="00DF6334"/>
    <w:rsid w:val="00E422E7"/>
    <w:rsid w:val="00E47F9E"/>
    <w:rsid w:val="00E53670"/>
    <w:rsid w:val="00E57590"/>
    <w:rsid w:val="00E64F5E"/>
    <w:rsid w:val="00E913A0"/>
    <w:rsid w:val="00EA629D"/>
    <w:rsid w:val="00EB0B8A"/>
    <w:rsid w:val="00EB40E0"/>
    <w:rsid w:val="00EC7430"/>
    <w:rsid w:val="00ED1625"/>
    <w:rsid w:val="00EE50C2"/>
    <w:rsid w:val="00F02D93"/>
    <w:rsid w:val="00F1541E"/>
    <w:rsid w:val="00F32927"/>
    <w:rsid w:val="00F51554"/>
    <w:rsid w:val="00F5646D"/>
    <w:rsid w:val="00F5683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D4F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613D68"/>
    <w:pPr>
      <w:ind w:left="720"/>
      <w:contextualSpacing/>
    </w:pPr>
  </w:style>
  <w:style w:type="character" w:styleId="Hyperlink">
    <w:name w:val="Hyperlink"/>
    <w:basedOn w:val="DefaultParagraphFont"/>
    <w:rsid w:val="005D7998"/>
    <w:rPr>
      <w:color w:val="971C1B" w:themeColor="hyperlink"/>
      <w:u w:val="single"/>
    </w:rPr>
  </w:style>
  <w:style w:type="character" w:styleId="FollowedHyperlink">
    <w:name w:val="FollowedHyperlink"/>
    <w:basedOn w:val="DefaultParagraphFont"/>
    <w:rsid w:val="005475C2"/>
    <w:rPr>
      <w:color w:val="BC5C27"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613D68"/>
    <w:pPr>
      <w:ind w:left="720"/>
      <w:contextualSpacing/>
    </w:pPr>
  </w:style>
  <w:style w:type="character" w:styleId="Hyperlink">
    <w:name w:val="Hyperlink"/>
    <w:basedOn w:val="DefaultParagraphFont"/>
    <w:rsid w:val="005D7998"/>
    <w:rPr>
      <w:color w:val="971C1B" w:themeColor="hyperlink"/>
      <w:u w:val="single"/>
    </w:rPr>
  </w:style>
  <w:style w:type="character" w:styleId="FollowedHyperlink">
    <w:name w:val="FollowedHyperlink"/>
    <w:basedOn w:val="DefaultParagraphFont"/>
    <w:rsid w:val="005475C2"/>
    <w:rPr>
      <w:color w:val="BC5C2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10" Type="http://schemas.openxmlformats.org/officeDocument/2006/relationships/header" Target="header2.xm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g"/><Relationship Id="rId19" Type="http://schemas.openxmlformats.org/officeDocument/2006/relationships/image" Target="media/image11.jpeg"/><Relationship Id="rId37" Type="http://schemas.openxmlformats.org/officeDocument/2006/relationships/hyperlink" Target="http://www.creativebeans.weebly.com" TargetMode="External"/><Relationship Id="rId38" Type="http://schemas.openxmlformats.org/officeDocument/2006/relationships/hyperlink" Target="http://www.creativebeans.weebly.com" TargetMode="External"/><Relationship Id="rId39" Type="http://schemas.openxmlformats.org/officeDocument/2006/relationships/image" Target="media/image29.jpg"/><Relationship Id="rId40" Type="http://schemas.openxmlformats.org/officeDocument/2006/relationships/header" Target="header3.xml"/><Relationship Id="rId41" Type="http://schemas.openxmlformats.org/officeDocument/2006/relationships/footer" Target="footer2.xml"/><Relationship Id="rId42" Type="http://schemas.openxmlformats.org/officeDocument/2006/relationships/header" Target="header4.xml"/><Relationship Id="rId43" Type="http://schemas.openxmlformats.org/officeDocument/2006/relationships/fontTable" Target="fontTable.xml"/><Relationship Id="rId4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_rels/header4.xml.rels><?xml version="1.0" encoding="UTF-8" standalone="yes"?>
<Relationships xmlns="http://schemas.openxmlformats.org/package/2006/relationships"><Relationship Id="rId3" Type="http://schemas.openxmlformats.org/officeDocument/2006/relationships/image" Target="media/image31.png"/><Relationship Id="rId4" Type="http://schemas.openxmlformats.org/officeDocument/2006/relationships/image" Target="media/image32.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4214</TotalTime>
  <Pages>6</Pages>
  <Words>12</Words>
  <Characters>70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netcomm</dc:creator>
  <cp:keywords/>
  <dc:description/>
  <cp:lastModifiedBy>netcomm</cp:lastModifiedBy>
  <cp:revision>65</cp:revision>
  <cp:lastPrinted>2007-08-13T22:20:00Z</cp:lastPrinted>
  <dcterms:created xsi:type="dcterms:W3CDTF">2015-05-21T17:58:00Z</dcterms:created>
  <dcterms:modified xsi:type="dcterms:W3CDTF">2015-05-24T17:01:00Z</dcterms:modified>
  <cp:category/>
</cp:coreProperties>
</file>